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7EFE9" w14:textId="696BFB30" w:rsidR="00015C11" w:rsidRPr="00E76320" w:rsidRDefault="007F1C07" w:rsidP="00B84E6B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7F1C07">
        <w:rPr>
          <w:rStyle w:val="Lienhypertexte"/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09952" behindDoc="0" locked="0" layoutInCell="1" allowOverlap="1" wp14:anchorId="65225F4F" wp14:editId="54492CE7">
            <wp:simplePos x="0" y="0"/>
            <wp:positionH relativeFrom="column">
              <wp:posOffset>5867400</wp:posOffset>
            </wp:positionH>
            <wp:positionV relativeFrom="paragraph">
              <wp:posOffset>79375</wp:posOffset>
            </wp:positionV>
            <wp:extent cx="753110" cy="885190"/>
            <wp:effectExtent l="0" t="0" r="889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COMITE DES LAND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C07">
        <w:rPr>
          <w:rStyle w:val="Lienhypertexte"/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08928" behindDoc="0" locked="0" layoutInCell="1" allowOverlap="1" wp14:anchorId="78EFFC54" wp14:editId="736999E9">
            <wp:simplePos x="0" y="0"/>
            <wp:positionH relativeFrom="column">
              <wp:posOffset>5006340</wp:posOffset>
            </wp:positionH>
            <wp:positionV relativeFrom="paragraph">
              <wp:posOffset>78740</wp:posOffset>
            </wp:positionV>
            <wp:extent cx="763905" cy="902445"/>
            <wp:effectExtent l="0" t="0" r="0" b="0"/>
            <wp:wrapNone/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164">
        <w:rPr>
          <w:noProof/>
        </w:rPr>
        <w:drawing>
          <wp:anchor distT="0" distB="0" distL="114300" distR="114300" simplePos="0" relativeHeight="251657728" behindDoc="0" locked="0" layoutInCell="1" allowOverlap="1" wp14:anchorId="4C214CEC" wp14:editId="03E582FF">
            <wp:simplePos x="0" y="0"/>
            <wp:positionH relativeFrom="column">
              <wp:posOffset>897255</wp:posOffset>
            </wp:positionH>
            <wp:positionV relativeFrom="paragraph">
              <wp:posOffset>-137160</wp:posOffset>
            </wp:positionV>
            <wp:extent cx="744975" cy="1578610"/>
            <wp:effectExtent l="0" t="0" r="0" b="254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7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7164">
        <w:rPr>
          <w:noProof/>
        </w:rPr>
        <w:drawing>
          <wp:anchor distT="0" distB="0" distL="114300" distR="114300" simplePos="0" relativeHeight="251651584" behindDoc="0" locked="0" layoutInCell="1" allowOverlap="1" wp14:anchorId="33D4F748" wp14:editId="16DF2F94">
            <wp:simplePos x="0" y="0"/>
            <wp:positionH relativeFrom="column">
              <wp:posOffset>161290</wp:posOffset>
            </wp:positionH>
            <wp:positionV relativeFrom="paragraph">
              <wp:posOffset>-137160</wp:posOffset>
            </wp:positionV>
            <wp:extent cx="709295" cy="1579245"/>
            <wp:effectExtent l="0" t="0" r="0" b="1905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33EB9204" w14:textId="46BF1A68"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Maison </w:t>
      </w:r>
      <w:r w:rsidR="00D65029">
        <w:rPr>
          <w:rFonts w:ascii="Century Gothic" w:hAnsi="Century Gothic"/>
        </w:rPr>
        <w:t xml:space="preserve">Régionale </w:t>
      </w:r>
      <w:r>
        <w:rPr>
          <w:rFonts w:ascii="Century Gothic" w:hAnsi="Century Gothic"/>
        </w:rPr>
        <w:t>des Sports</w:t>
      </w:r>
      <w:r w:rsidR="0062059B">
        <w:rPr>
          <w:rFonts w:ascii="Century Gothic" w:hAnsi="Century Gothic"/>
        </w:rPr>
        <w:br/>
      </w:r>
      <w:r>
        <w:rPr>
          <w:rFonts w:ascii="Century Gothic" w:hAnsi="Century Gothic"/>
        </w:rPr>
        <w:t>2 avenue de l’Université</w:t>
      </w:r>
      <w:r w:rsidR="0062059B"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>33400 TALENCE</w:t>
      </w:r>
    </w:p>
    <w:p w14:paraId="6F4D6B28" w14:textId="1DF3AD16"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62059B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l : 05 57 22 42 18 </w:t>
      </w:r>
    </w:p>
    <w:p w14:paraId="0814D738" w14:textId="0932EA00" w:rsidR="00015C11" w:rsidRDefault="00640C75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2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22913239" w14:textId="562FB8DF" w:rsidR="00640C75" w:rsidRDefault="00474A7D" w:rsidP="00B84E6B">
      <w:pPr>
        <w:spacing w:line="276" w:lineRule="auto"/>
        <w:rPr>
          <w:rFonts w:ascii="Century Gothic" w:hAnsi="Century Gothic"/>
        </w:rPr>
      </w:pPr>
      <w:r w:rsidRPr="00FE39F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37600" behindDoc="0" locked="0" layoutInCell="1" allowOverlap="1" wp14:anchorId="1CA34988" wp14:editId="26293A06">
            <wp:simplePos x="0" y="0"/>
            <wp:positionH relativeFrom="column">
              <wp:posOffset>2964180</wp:posOffset>
            </wp:positionH>
            <wp:positionV relativeFrom="paragraph">
              <wp:posOffset>179070</wp:posOffset>
            </wp:positionV>
            <wp:extent cx="723900" cy="4191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074FF" w14:textId="795893EC" w:rsidR="00640C75" w:rsidRDefault="00640C75" w:rsidP="00B84E6B">
      <w:pPr>
        <w:spacing w:line="276" w:lineRule="auto"/>
        <w:rPr>
          <w:rFonts w:ascii="Century Gothic" w:hAnsi="Century Gothic"/>
        </w:rPr>
      </w:pPr>
    </w:p>
    <w:p w14:paraId="3ED52EA2" w14:textId="2D11AC90" w:rsidR="00015C11" w:rsidRPr="00580F45" w:rsidRDefault="00640C75" w:rsidP="007F1C07">
      <w:pPr>
        <w:spacing w:line="276" w:lineRule="auto"/>
        <w:jc w:val="right"/>
        <w:rPr>
          <w:rFonts w:ascii="Century Gothic" w:hAnsi="Century Gothic"/>
          <w:b/>
        </w:rPr>
      </w:pPr>
      <w:r>
        <w:rPr>
          <w:rFonts w:ascii="Century Gothic" w:hAnsi="Century Gothic"/>
        </w:rPr>
        <w:br/>
        <w:t>Talence</w:t>
      </w:r>
      <w:r w:rsidR="00015C11">
        <w:rPr>
          <w:rFonts w:ascii="Century Gothic" w:hAnsi="Century Gothic"/>
        </w:rPr>
        <w:t xml:space="preserve"> le </w:t>
      </w:r>
      <w:r w:rsidR="007F1C07">
        <w:rPr>
          <w:rFonts w:ascii="Century Gothic" w:hAnsi="Century Gothic"/>
        </w:rPr>
        <w:t>1</w:t>
      </w:r>
      <w:r w:rsidR="00BE6507">
        <w:rPr>
          <w:rFonts w:ascii="Century Gothic" w:hAnsi="Century Gothic"/>
        </w:rPr>
        <w:t>5</w:t>
      </w:r>
      <w:r w:rsidR="007F1C07">
        <w:rPr>
          <w:rFonts w:ascii="Century Gothic" w:hAnsi="Century Gothic"/>
        </w:rPr>
        <w:t xml:space="preserve"> octobre</w:t>
      </w:r>
      <w:r w:rsidR="00647783">
        <w:rPr>
          <w:rFonts w:ascii="Century Gothic" w:hAnsi="Century Gothic"/>
        </w:rPr>
        <w:t xml:space="preserve"> 201</w:t>
      </w:r>
      <w:r w:rsidR="008E7164">
        <w:rPr>
          <w:rFonts w:ascii="Century Gothic" w:hAnsi="Century Gothic"/>
        </w:rPr>
        <w:t>9</w:t>
      </w:r>
      <w:r w:rsidR="00015C11" w:rsidRPr="00580F45">
        <w:rPr>
          <w:rFonts w:ascii="Century Gothic" w:hAnsi="Century Gothic"/>
        </w:rPr>
        <w:t>,</w:t>
      </w:r>
      <w:r w:rsidR="00015C11" w:rsidRPr="00E94D32">
        <w:t xml:space="preserve"> </w:t>
      </w:r>
    </w:p>
    <w:p w14:paraId="136AC815" w14:textId="77777777" w:rsidR="00015C11" w:rsidRDefault="00015C11" w:rsidP="00B84E6B">
      <w:pPr>
        <w:spacing w:line="276" w:lineRule="auto"/>
        <w:ind w:left="3473"/>
        <w:rPr>
          <w:rFonts w:ascii="Century Gothic" w:hAnsi="Century Gothic"/>
          <w:b/>
        </w:rPr>
      </w:pPr>
    </w:p>
    <w:p w14:paraId="028A8F32" w14:textId="77777777" w:rsidR="00015C11" w:rsidRPr="00784A75" w:rsidRDefault="00015C11" w:rsidP="00640C75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640C75">
        <w:rPr>
          <w:rFonts w:ascii="Century Gothic" w:hAnsi="Century Gothic"/>
        </w:rPr>
        <w:t xml:space="preserve"> Associations du Sport Adapté,</w:t>
      </w:r>
      <w:r w:rsidR="00640C75">
        <w:rPr>
          <w:rFonts w:ascii="Century Gothic" w:hAnsi="Century Gothic"/>
        </w:rPr>
        <w:br/>
      </w:r>
    </w:p>
    <w:p w14:paraId="18A4222B" w14:textId="15FCEC64" w:rsidR="00015C11" w:rsidRPr="00F55134" w:rsidRDefault="00003549" w:rsidP="00487B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sz w:val="22"/>
          <w:szCs w:val="22"/>
        </w:rPr>
      </w:pPr>
      <w:r>
        <w:rPr>
          <w:rFonts w:ascii="Century Gothic" w:hAnsi="Century Gothic"/>
          <w:sz w:val="16"/>
          <w:szCs w:val="16"/>
        </w:rPr>
        <w:t xml:space="preserve">         </w:t>
      </w:r>
      <w:r w:rsidR="00015C11" w:rsidRPr="00F55134">
        <w:rPr>
          <w:rFonts w:ascii="Century Gothic" w:hAnsi="Century Gothic"/>
          <w:sz w:val="22"/>
          <w:szCs w:val="22"/>
        </w:rPr>
        <w:t xml:space="preserve">En partenariat avec </w:t>
      </w:r>
      <w:r w:rsidRPr="00640C75">
        <w:rPr>
          <w:rFonts w:ascii="Century Gothic" w:hAnsi="Century Gothic"/>
          <w:sz w:val="22"/>
          <w:szCs w:val="22"/>
        </w:rPr>
        <w:t>le</w:t>
      </w:r>
      <w:r w:rsidR="00640B28" w:rsidRPr="00640C75">
        <w:rPr>
          <w:rFonts w:ascii="Century Gothic" w:hAnsi="Century Gothic"/>
          <w:sz w:val="22"/>
          <w:szCs w:val="22"/>
        </w:rPr>
        <w:t xml:space="preserve"> </w:t>
      </w:r>
      <w:r w:rsidR="00487B08">
        <w:rPr>
          <w:rFonts w:ascii="Century Gothic" w:hAnsi="Century Gothic"/>
          <w:sz w:val="22"/>
          <w:szCs w:val="22"/>
        </w:rPr>
        <w:t>c</w:t>
      </w:r>
      <w:r w:rsidR="00640C75" w:rsidRPr="00640C75">
        <w:rPr>
          <w:rFonts w:ascii="Century Gothic" w:hAnsi="Century Gothic"/>
          <w:sz w:val="22"/>
          <w:szCs w:val="22"/>
        </w:rPr>
        <w:t xml:space="preserve">lub </w:t>
      </w:r>
      <w:r w:rsidR="007F1C07" w:rsidRPr="007F1C07">
        <w:rPr>
          <w:rFonts w:ascii="Century Gothic" w:hAnsi="Century Gothic"/>
          <w:b/>
          <w:bCs/>
          <w:sz w:val="22"/>
          <w:szCs w:val="22"/>
        </w:rPr>
        <w:t>A.S.</w:t>
      </w:r>
      <w:r w:rsidR="00121A55">
        <w:rPr>
          <w:rFonts w:ascii="Century Gothic" w:hAnsi="Century Gothic"/>
          <w:b/>
          <w:bCs/>
          <w:sz w:val="22"/>
          <w:szCs w:val="22"/>
        </w:rPr>
        <w:t xml:space="preserve"> Soustons</w:t>
      </w:r>
      <w:r w:rsidR="007F1C07" w:rsidRPr="007F1C07">
        <w:rPr>
          <w:rFonts w:ascii="Century Gothic" w:hAnsi="Century Gothic"/>
          <w:b/>
          <w:bCs/>
          <w:sz w:val="22"/>
          <w:szCs w:val="22"/>
        </w:rPr>
        <w:t xml:space="preserve"> Pétanque</w:t>
      </w:r>
      <w:r w:rsidR="007F1C07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7F1C07">
        <w:rPr>
          <w:rFonts w:ascii="Century Gothic" w:hAnsi="Century Gothic"/>
          <w:sz w:val="22"/>
          <w:szCs w:val="22"/>
        </w:rPr>
        <w:t>et les</w:t>
      </w:r>
      <w:r w:rsidR="00640C75">
        <w:rPr>
          <w:rFonts w:ascii="Century Gothic" w:hAnsi="Century Gothic"/>
          <w:b/>
          <w:sz w:val="22"/>
          <w:szCs w:val="22"/>
        </w:rPr>
        <w:t xml:space="preserve"> </w:t>
      </w:r>
      <w:r w:rsidR="00015C11" w:rsidRPr="00784A75">
        <w:rPr>
          <w:rFonts w:ascii="Century Gothic" w:hAnsi="Century Gothic"/>
          <w:b/>
          <w:sz w:val="22"/>
          <w:szCs w:val="22"/>
        </w:rPr>
        <w:t>Comité</w:t>
      </w:r>
      <w:r w:rsidR="007F1C07">
        <w:rPr>
          <w:rFonts w:ascii="Century Gothic" w:hAnsi="Century Gothic"/>
          <w:b/>
          <w:sz w:val="22"/>
          <w:szCs w:val="22"/>
        </w:rPr>
        <w:t>s</w:t>
      </w:r>
      <w:r w:rsidR="00015C11" w:rsidRPr="00784A75">
        <w:rPr>
          <w:rFonts w:ascii="Century Gothic" w:hAnsi="Century Gothic"/>
          <w:b/>
          <w:sz w:val="22"/>
          <w:szCs w:val="22"/>
        </w:rPr>
        <w:t xml:space="preserve"> Départementa</w:t>
      </w:r>
      <w:r w:rsidR="007F1C07">
        <w:rPr>
          <w:rFonts w:ascii="Century Gothic" w:hAnsi="Century Gothic"/>
          <w:b/>
          <w:sz w:val="22"/>
          <w:szCs w:val="22"/>
        </w:rPr>
        <w:t>ux FFPJP et</w:t>
      </w:r>
      <w:r w:rsidR="00015C11" w:rsidRPr="00784A75">
        <w:rPr>
          <w:rFonts w:ascii="Century Gothic" w:hAnsi="Century Gothic"/>
          <w:b/>
          <w:sz w:val="22"/>
          <w:szCs w:val="22"/>
        </w:rPr>
        <w:t xml:space="preserve"> Sport Adapté </w:t>
      </w:r>
      <w:r w:rsidR="00647783">
        <w:rPr>
          <w:rFonts w:ascii="Century Gothic" w:hAnsi="Century Gothic"/>
          <w:b/>
          <w:sz w:val="22"/>
          <w:szCs w:val="22"/>
        </w:rPr>
        <w:t>de</w:t>
      </w:r>
      <w:r w:rsidR="007F1C07">
        <w:rPr>
          <w:rFonts w:ascii="Century Gothic" w:hAnsi="Century Gothic"/>
          <w:b/>
          <w:sz w:val="22"/>
          <w:szCs w:val="22"/>
        </w:rPr>
        <w:t>s Landes</w:t>
      </w:r>
      <w:r w:rsidR="00647783">
        <w:rPr>
          <w:rFonts w:ascii="Century Gothic" w:hAnsi="Century Gothic"/>
          <w:sz w:val="22"/>
          <w:szCs w:val="22"/>
        </w:rPr>
        <w:t>, la Ligue Sport Adapté Nouvelle-</w:t>
      </w:r>
      <w:r w:rsidR="00015C11" w:rsidRPr="00F55134">
        <w:rPr>
          <w:rFonts w:ascii="Century Gothic" w:hAnsi="Century Gothic"/>
          <w:sz w:val="22"/>
          <w:szCs w:val="22"/>
        </w:rPr>
        <w:t>Aquitaine organise</w:t>
      </w:r>
      <w:r w:rsidR="00640C75">
        <w:rPr>
          <w:rFonts w:ascii="Century Gothic" w:hAnsi="Century Gothic"/>
          <w:sz w:val="22"/>
          <w:szCs w:val="22"/>
        </w:rPr>
        <w:t> :</w:t>
      </w:r>
      <w:r w:rsidR="00833B9E">
        <w:rPr>
          <w:rFonts w:ascii="Century Gothic" w:hAnsi="Century Gothic"/>
          <w:sz w:val="22"/>
          <w:szCs w:val="22"/>
        </w:rPr>
        <w:br/>
      </w:r>
    </w:p>
    <w:p w14:paraId="6BBF9D85" w14:textId="5C3459BE" w:rsidR="00015C11" w:rsidRPr="004255CD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4255CD">
        <w:rPr>
          <w:rFonts w:ascii="Century Gothic" w:hAnsi="Century Gothic"/>
          <w:b/>
          <w:color w:val="002060"/>
          <w:sz w:val="32"/>
          <w:szCs w:val="32"/>
        </w:rPr>
        <w:t>C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HAMPIONNAT DE PETANQUE 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>
        <w:rPr>
          <w:rFonts w:ascii="Century Gothic" w:hAnsi="Century Gothic"/>
          <w:b/>
          <w:color w:val="002060"/>
          <w:sz w:val="32"/>
          <w:szCs w:val="32"/>
        </w:rPr>
        <w:t>SENIORS</w:t>
      </w:r>
      <w:r w:rsidR="00647783">
        <w:rPr>
          <w:rFonts w:ascii="Century Gothic" w:hAnsi="Century Gothic"/>
          <w:b/>
          <w:color w:val="002060"/>
          <w:sz w:val="32"/>
          <w:szCs w:val="32"/>
        </w:rPr>
        <w:t xml:space="preserve"> (J</w:t>
      </w:r>
      <w:r w:rsidR="007F1C07">
        <w:rPr>
          <w:rFonts w:ascii="Century Gothic" w:hAnsi="Century Gothic"/>
          <w:b/>
          <w:color w:val="002060"/>
          <w:sz w:val="32"/>
          <w:szCs w:val="32"/>
        </w:rPr>
        <w:t>2</w:t>
      </w:r>
      <w:r w:rsidR="00D9626B">
        <w:rPr>
          <w:rFonts w:ascii="Century Gothic" w:hAnsi="Century Gothic"/>
          <w:b/>
          <w:color w:val="002060"/>
          <w:sz w:val="32"/>
          <w:szCs w:val="32"/>
        </w:rPr>
        <w:t>)</w:t>
      </w:r>
    </w:p>
    <w:p w14:paraId="310AD640" w14:textId="77777777" w:rsidR="00640C75" w:rsidRDefault="00640C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ZONE SUD-OUEST </w:t>
      </w:r>
    </w:p>
    <w:p w14:paraId="07CA347D" w14:textId="77777777" w:rsidR="00015C11" w:rsidRPr="009D2238" w:rsidRDefault="007D68CF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TOUTES </w:t>
      </w:r>
      <w:r w:rsidR="00647783">
        <w:rPr>
          <w:rFonts w:ascii="Century Gothic" w:hAnsi="Century Gothic"/>
          <w:sz w:val="28"/>
          <w:szCs w:val="28"/>
        </w:rPr>
        <w:t>CLASSES</w:t>
      </w:r>
    </w:p>
    <w:p w14:paraId="734C4DB7" w14:textId="77777777" w:rsidR="00015C11" w:rsidRPr="00F55134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514E490F" w14:textId="4DE1C546" w:rsidR="00015C11" w:rsidRPr="004255CD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L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>E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>SAMEDI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7F1C07">
        <w:rPr>
          <w:rFonts w:ascii="Century Gothic" w:hAnsi="Century Gothic"/>
          <w:b/>
          <w:color w:val="002060"/>
          <w:sz w:val="32"/>
          <w:szCs w:val="32"/>
        </w:rPr>
        <w:t>30 NOVEMBRE</w:t>
      </w:r>
      <w:r w:rsidRPr="004255CD">
        <w:rPr>
          <w:rFonts w:ascii="Century Gothic" w:hAnsi="Century Gothic"/>
          <w:b/>
          <w:color w:val="002060"/>
          <w:sz w:val="32"/>
          <w:szCs w:val="32"/>
        </w:rPr>
        <w:t xml:space="preserve"> 201</w:t>
      </w:r>
      <w:r w:rsidR="008E7164">
        <w:rPr>
          <w:rFonts w:ascii="Century Gothic" w:hAnsi="Century Gothic"/>
          <w:b/>
          <w:color w:val="002060"/>
          <w:sz w:val="32"/>
          <w:szCs w:val="32"/>
        </w:rPr>
        <w:t>9</w:t>
      </w:r>
    </w:p>
    <w:p w14:paraId="648D4FF2" w14:textId="77777777" w:rsidR="0091017B" w:rsidRDefault="0091017B" w:rsidP="0091017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>Boulodrome couvert</w:t>
      </w:r>
    </w:p>
    <w:p w14:paraId="1C40E74F" w14:textId="77777777" w:rsidR="0091017B" w:rsidRPr="00F31A00" w:rsidRDefault="0091017B" w:rsidP="0091017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color w:val="000000"/>
          <w:sz w:val="28"/>
          <w:szCs w:val="28"/>
        </w:rPr>
      </w:pPr>
      <w:r w:rsidRPr="00FE39F7">
        <w:rPr>
          <w:rFonts w:ascii="Century Gothic" w:hAnsi="Century Gothic"/>
          <w:color w:val="000000"/>
          <w:sz w:val="28"/>
          <w:szCs w:val="28"/>
        </w:rPr>
        <w:t>17 Rue de Moscou</w:t>
      </w:r>
    </w:p>
    <w:p w14:paraId="48F673EA" w14:textId="2072C87A" w:rsidR="00015C11" w:rsidRPr="0091017B" w:rsidRDefault="0091017B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bCs/>
          <w:sz w:val="16"/>
          <w:szCs w:val="16"/>
        </w:rPr>
      </w:pPr>
      <w:r w:rsidRPr="0091017B">
        <w:rPr>
          <w:rFonts w:ascii="Century Gothic" w:hAnsi="Century Gothic"/>
          <w:b/>
          <w:bCs/>
          <w:sz w:val="28"/>
          <w:szCs w:val="28"/>
        </w:rPr>
        <w:t>40140 SOUSTONS</w:t>
      </w:r>
      <w:r w:rsidR="00015C11" w:rsidRPr="0091017B">
        <w:rPr>
          <w:rFonts w:ascii="Century Gothic" w:hAnsi="Century Gothic"/>
          <w:b/>
          <w:bCs/>
          <w:sz w:val="22"/>
          <w:szCs w:val="22"/>
        </w:rPr>
        <w:br/>
      </w:r>
      <w:r w:rsidR="00003549" w:rsidRPr="0091017B">
        <w:rPr>
          <w:rFonts w:ascii="Century Gothic" w:hAnsi="Century Gothic"/>
          <w:b/>
          <w:bCs/>
          <w:sz w:val="16"/>
          <w:szCs w:val="16"/>
        </w:rPr>
        <w:t xml:space="preserve">            </w:t>
      </w:r>
    </w:p>
    <w:p w14:paraId="31C9AC74" w14:textId="77777777" w:rsidR="00015C11" w:rsidRDefault="00015C11" w:rsidP="00B84E6B">
      <w:pPr>
        <w:rPr>
          <w:rFonts w:ascii="Century Gothic" w:hAnsi="Century Gothic"/>
          <w:sz w:val="24"/>
          <w:szCs w:val="24"/>
        </w:rPr>
      </w:pPr>
    </w:p>
    <w:p w14:paraId="20E9ACD1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3F979D20" w14:textId="10D77531" w:rsidR="00015C11" w:rsidRDefault="00015C11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 w:rsidRPr="00580F45">
        <w:rPr>
          <w:rFonts w:ascii="Century Gothic" w:hAnsi="Century Gothic"/>
        </w:rPr>
        <w:t>09H</w:t>
      </w:r>
      <w:r w:rsidR="008E7164">
        <w:rPr>
          <w:rFonts w:ascii="Century Gothic" w:hAnsi="Century Gothic"/>
        </w:rPr>
        <w:t>15</w:t>
      </w:r>
      <w:r w:rsidRPr="00580F45">
        <w:rPr>
          <w:rFonts w:ascii="Century Gothic" w:hAnsi="Century Gothic"/>
        </w:rPr>
        <w:t xml:space="preserve"> </w:t>
      </w:r>
      <w:r w:rsidRPr="00580F45">
        <w:rPr>
          <w:rFonts w:ascii="Century Gothic" w:hAnsi="Century Gothic"/>
        </w:rPr>
        <w:tab/>
      </w:r>
      <w:r w:rsidRPr="00580F45">
        <w:rPr>
          <w:rFonts w:ascii="Century Gothic" w:hAnsi="Century Gothic"/>
        </w:rPr>
        <w:tab/>
      </w:r>
      <w:r w:rsidR="008E7164">
        <w:rPr>
          <w:rFonts w:ascii="Century Gothic" w:hAnsi="Century Gothic"/>
        </w:rPr>
        <w:tab/>
      </w:r>
      <w:r w:rsidRPr="00580F45">
        <w:rPr>
          <w:rFonts w:ascii="Century Gothic" w:hAnsi="Century Gothic"/>
        </w:rPr>
        <w:t>Accueil des sportifs</w:t>
      </w:r>
      <w:r>
        <w:rPr>
          <w:rFonts w:ascii="Century Gothic" w:hAnsi="Century Gothic"/>
        </w:rPr>
        <w:t>, inscription et contrôle des licences</w:t>
      </w:r>
    </w:p>
    <w:p w14:paraId="3673AE3D" w14:textId="612CDAEC" w:rsidR="00015C11" w:rsidRPr="00580F45" w:rsidRDefault="008E7164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 w:rsidR="00015C11">
        <w:rPr>
          <w:rFonts w:ascii="Century Gothic" w:hAnsi="Century Gothic"/>
        </w:rPr>
        <w:tab/>
      </w:r>
      <w:r w:rsidR="00015C11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015C11">
        <w:rPr>
          <w:rFonts w:ascii="Century Gothic" w:hAnsi="Century Gothic"/>
        </w:rPr>
        <w:t>Début de la compétition</w:t>
      </w:r>
    </w:p>
    <w:p w14:paraId="0EF03D4B" w14:textId="60DFCCC9" w:rsidR="00015C11" w:rsidRDefault="00015C11" w:rsidP="00E92774">
      <w:pPr>
        <w:spacing w:before="120" w:line="276" w:lineRule="auto"/>
        <w:ind w:left="2124" w:right="284" w:hanging="1416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 w:rsidR="005E42CF">
        <w:rPr>
          <w:rFonts w:ascii="Century Gothic" w:hAnsi="Century Gothic"/>
        </w:rPr>
        <w:t>2</w:t>
      </w:r>
      <w:r w:rsidRPr="00580F45">
        <w:rPr>
          <w:rFonts w:ascii="Century Gothic" w:hAnsi="Century Gothic"/>
        </w:rPr>
        <w:t>H</w:t>
      </w:r>
      <w:r w:rsidR="005E42CF">
        <w:rPr>
          <w:rFonts w:ascii="Century Gothic" w:hAnsi="Century Gothic"/>
        </w:rPr>
        <w:t>00</w:t>
      </w:r>
      <w:r w:rsidR="00003549">
        <w:rPr>
          <w:rFonts w:ascii="Century Gothic" w:hAnsi="Century Gothic"/>
        </w:rPr>
        <w:t xml:space="preserve"> </w:t>
      </w:r>
      <w:r w:rsidR="00003549">
        <w:rPr>
          <w:rFonts w:ascii="Century Gothic" w:hAnsi="Century Gothic"/>
        </w:rPr>
        <w:tab/>
      </w:r>
      <w:r w:rsidR="008E7164">
        <w:rPr>
          <w:rFonts w:ascii="Century Gothic" w:hAnsi="Century Gothic"/>
        </w:rPr>
        <w:tab/>
      </w:r>
      <w:r w:rsidR="00003549">
        <w:rPr>
          <w:rFonts w:ascii="Century Gothic" w:hAnsi="Century Gothic"/>
        </w:rPr>
        <w:t xml:space="preserve">Repas </w:t>
      </w:r>
      <w:r w:rsidR="0057622F">
        <w:rPr>
          <w:rFonts w:ascii="Century Gothic" w:hAnsi="Century Gothic"/>
        </w:rPr>
        <w:t>(</w:t>
      </w:r>
      <w:r w:rsidR="000D4A00">
        <w:rPr>
          <w:rFonts w:ascii="Century Gothic" w:hAnsi="Century Gothic"/>
        </w:rPr>
        <w:t>possibilité de restauration sur place</w:t>
      </w:r>
      <w:r w:rsidR="0057622F">
        <w:rPr>
          <w:rFonts w:ascii="Century Gothic" w:hAnsi="Century Gothic"/>
        </w:rPr>
        <w:t>)</w:t>
      </w:r>
    </w:p>
    <w:p w14:paraId="316C25A3" w14:textId="6B4B4FE9" w:rsidR="00015C11" w:rsidRPr="00B02E94" w:rsidRDefault="00015C11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13H00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8E7164">
        <w:rPr>
          <w:rFonts w:ascii="Century Gothic" w:hAnsi="Century Gothic"/>
        </w:rPr>
        <w:tab/>
      </w:r>
      <w:r>
        <w:rPr>
          <w:rFonts w:ascii="Century Gothic" w:hAnsi="Century Gothic"/>
        </w:rPr>
        <w:t>Reprise de la compétition</w:t>
      </w:r>
      <w:r w:rsidR="008E7164">
        <w:rPr>
          <w:rFonts w:ascii="Century Gothic" w:hAnsi="Century Gothic"/>
        </w:rPr>
        <w:t xml:space="preserve"> (en fonction du nombre de parties restantes)</w:t>
      </w:r>
    </w:p>
    <w:p w14:paraId="1CECAB52" w14:textId="1229DE8C" w:rsidR="00015C11" w:rsidRPr="00443A72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5H30</w:t>
      </w:r>
      <w:r w:rsidR="008E7164">
        <w:rPr>
          <w:rFonts w:ascii="Century Gothic" w:hAnsi="Century Gothic"/>
        </w:rPr>
        <w:t>-16H00</w:t>
      </w:r>
      <w:r w:rsidR="00B02E35">
        <w:rPr>
          <w:rFonts w:ascii="Century Gothic" w:hAnsi="Century Gothic"/>
        </w:rPr>
        <w:t xml:space="preserve"> </w:t>
      </w:r>
      <w:r w:rsidR="00B02E35">
        <w:rPr>
          <w:rFonts w:ascii="Century Gothic" w:hAnsi="Century Gothic"/>
        </w:rPr>
        <w:tab/>
      </w:r>
      <w:r w:rsidR="00B02E35">
        <w:rPr>
          <w:rFonts w:ascii="Century Gothic" w:hAnsi="Century Gothic"/>
        </w:rPr>
        <w:tab/>
        <w:t>Fin des épreuves et r</w:t>
      </w:r>
      <w:r w:rsidRPr="00580F45">
        <w:rPr>
          <w:rFonts w:ascii="Century Gothic" w:hAnsi="Century Gothic"/>
        </w:rPr>
        <w:t>emise des récompenses</w:t>
      </w:r>
      <w:r w:rsidRPr="00443A72">
        <w:rPr>
          <w:rFonts w:ascii="Century Gothic" w:hAnsi="Century Gothic"/>
          <w:sz w:val="22"/>
        </w:rPr>
        <w:t xml:space="preserve"> </w:t>
      </w:r>
      <w:r w:rsidR="00B02156">
        <w:rPr>
          <w:rFonts w:ascii="Century Gothic" w:hAnsi="Century Gothic"/>
          <w:sz w:val="22"/>
        </w:rPr>
        <w:br/>
      </w:r>
    </w:p>
    <w:p w14:paraId="3E7518BE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2D431474" w14:textId="5BBB06B6" w:rsidR="009D2238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 xml:space="preserve">Les Licences </w:t>
      </w:r>
      <w:r w:rsidR="0062059B">
        <w:rPr>
          <w:rFonts w:ascii="Century Gothic" w:hAnsi="Century Gothic"/>
          <w:sz w:val="20"/>
        </w:rPr>
        <w:t xml:space="preserve">compétitives </w:t>
      </w:r>
      <w:r w:rsidRPr="009D2238">
        <w:rPr>
          <w:rFonts w:ascii="Century Gothic" w:hAnsi="Century Gothic"/>
          <w:sz w:val="20"/>
        </w:rPr>
        <w:t>201</w:t>
      </w:r>
      <w:r w:rsidR="008E7164">
        <w:rPr>
          <w:rFonts w:ascii="Century Gothic" w:hAnsi="Century Gothic"/>
          <w:sz w:val="20"/>
        </w:rPr>
        <w:t>9</w:t>
      </w:r>
      <w:r w:rsidRPr="009D2238">
        <w:rPr>
          <w:rFonts w:ascii="Century Gothic" w:hAnsi="Century Gothic"/>
          <w:sz w:val="20"/>
        </w:rPr>
        <w:t>/20</w:t>
      </w:r>
      <w:r w:rsidR="008E7164">
        <w:rPr>
          <w:rFonts w:ascii="Century Gothic" w:hAnsi="Century Gothic"/>
          <w:sz w:val="20"/>
        </w:rPr>
        <w:t>20</w:t>
      </w:r>
      <w:r w:rsidRPr="009D2238">
        <w:rPr>
          <w:rFonts w:ascii="Century Gothic" w:hAnsi="Century Gothic"/>
          <w:sz w:val="20"/>
        </w:rPr>
        <w:t xml:space="preserve"> </w:t>
      </w:r>
      <w:r w:rsidR="0062059B">
        <w:rPr>
          <w:rFonts w:ascii="Century Gothic" w:hAnsi="Century Gothic"/>
          <w:sz w:val="20"/>
        </w:rPr>
        <w:t xml:space="preserve">sont obligatoires et </w:t>
      </w:r>
      <w:r w:rsidRPr="009D2238">
        <w:rPr>
          <w:rFonts w:ascii="Century Gothic" w:hAnsi="Century Gothic"/>
          <w:sz w:val="20"/>
        </w:rPr>
        <w:t>devront être</w:t>
      </w:r>
      <w:r w:rsidR="001B1B4E">
        <w:rPr>
          <w:rFonts w:ascii="Century Gothic" w:hAnsi="Century Gothic"/>
          <w:sz w:val="20"/>
        </w:rPr>
        <w:t xml:space="preserve"> à jour (classification</w:t>
      </w:r>
      <w:r w:rsidR="0062059B">
        <w:rPr>
          <w:rFonts w:ascii="Century Gothic" w:hAnsi="Century Gothic"/>
          <w:sz w:val="20"/>
        </w:rPr>
        <w:t>s</w:t>
      </w:r>
      <w:r w:rsidR="001B1B4E">
        <w:rPr>
          <w:rFonts w:ascii="Century Gothic" w:hAnsi="Century Gothic"/>
          <w:sz w:val="20"/>
        </w:rPr>
        <w:t>)</w:t>
      </w:r>
      <w:r w:rsidRPr="009D2238">
        <w:rPr>
          <w:rFonts w:ascii="Century Gothic" w:hAnsi="Century Gothic"/>
          <w:sz w:val="20"/>
        </w:rPr>
        <w:t>.</w:t>
      </w:r>
    </w:p>
    <w:p w14:paraId="01748168" w14:textId="08462145" w:rsidR="001B1B4E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>Les clubs doivent prévoir (au moins) un accompagnateur pour l’arbitrage.</w:t>
      </w:r>
    </w:p>
    <w:p w14:paraId="05771136" w14:textId="7B764AC1" w:rsidR="000D4A00" w:rsidRDefault="000D4A00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Les inscriptions (engagements et restauration) sont à envoyer </w:t>
      </w:r>
      <w:r w:rsidRPr="006244C8">
        <w:rPr>
          <w:rFonts w:ascii="Century Gothic" w:hAnsi="Century Gothic"/>
          <w:b/>
          <w:color w:val="FF0000"/>
          <w:sz w:val="20"/>
        </w:rPr>
        <w:t xml:space="preserve">avant le </w:t>
      </w:r>
      <w:r>
        <w:rPr>
          <w:rFonts w:ascii="Century Gothic" w:hAnsi="Century Gothic"/>
          <w:b/>
          <w:color w:val="FF0000"/>
          <w:sz w:val="20"/>
        </w:rPr>
        <w:t>2</w:t>
      </w:r>
      <w:r w:rsidR="00BA69C3">
        <w:rPr>
          <w:rFonts w:ascii="Century Gothic" w:hAnsi="Century Gothic"/>
          <w:b/>
          <w:color w:val="FF0000"/>
          <w:sz w:val="20"/>
        </w:rPr>
        <w:t>2</w:t>
      </w:r>
      <w:r>
        <w:rPr>
          <w:rFonts w:ascii="Century Gothic" w:hAnsi="Century Gothic"/>
          <w:b/>
          <w:color w:val="FF0000"/>
          <w:sz w:val="20"/>
        </w:rPr>
        <w:t xml:space="preserve"> novembre 2019.</w:t>
      </w:r>
    </w:p>
    <w:p w14:paraId="6D952F65" w14:textId="77777777" w:rsidR="001B1B4E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Les équipes ne pourront pas être changées sur l’ensemble du championnat.</w:t>
      </w:r>
    </w:p>
    <w:p w14:paraId="0F4833E0" w14:textId="09A5897A" w:rsidR="009D2238" w:rsidRDefault="006F3549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Participer</w:t>
      </w:r>
      <w:r w:rsidR="004D4F2A">
        <w:rPr>
          <w:rFonts w:ascii="Century Gothic" w:hAnsi="Century Gothic"/>
          <w:sz w:val="20"/>
        </w:rPr>
        <w:t xml:space="preserve"> à 3</w:t>
      </w:r>
      <w:r w:rsidR="001B1B4E">
        <w:rPr>
          <w:rFonts w:ascii="Century Gothic" w:hAnsi="Century Gothic"/>
          <w:sz w:val="20"/>
        </w:rPr>
        <w:t xml:space="preserve"> journées minimum pour pouvoir se qualifi</w:t>
      </w:r>
      <w:r>
        <w:rPr>
          <w:rFonts w:ascii="Century Gothic" w:hAnsi="Century Gothic"/>
          <w:sz w:val="20"/>
        </w:rPr>
        <w:t xml:space="preserve">er </w:t>
      </w:r>
      <w:r w:rsidR="00CE7DEE">
        <w:rPr>
          <w:rFonts w:ascii="Century Gothic" w:hAnsi="Century Gothic"/>
          <w:sz w:val="20"/>
        </w:rPr>
        <w:t>aux</w:t>
      </w:r>
      <w:r>
        <w:rPr>
          <w:rFonts w:ascii="Century Gothic" w:hAnsi="Century Gothic"/>
          <w:sz w:val="20"/>
        </w:rPr>
        <w:t xml:space="preserve"> </w:t>
      </w:r>
      <w:r w:rsidR="00CE7DEE">
        <w:rPr>
          <w:rFonts w:ascii="Century Gothic" w:hAnsi="Century Gothic"/>
          <w:sz w:val="20"/>
        </w:rPr>
        <w:t>F</w:t>
      </w:r>
      <w:r>
        <w:rPr>
          <w:rFonts w:ascii="Century Gothic" w:hAnsi="Century Gothic"/>
          <w:sz w:val="20"/>
        </w:rPr>
        <w:t xml:space="preserve">inales </w:t>
      </w:r>
      <w:r w:rsidR="0088658E">
        <w:rPr>
          <w:rFonts w:ascii="Century Gothic" w:hAnsi="Century Gothic"/>
          <w:sz w:val="20"/>
        </w:rPr>
        <w:t>r</w:t>
      </w:r>
      <w:r w:rsidR="001B1B4E">
        <w:rPr>
          <w:rFonts w:ascii="Century Gothic" w:hAnsi="Century Gothic"/>
          <w:sz w:val="20"/>
        </w:rPr>
        <w:t>égional</w:t>
      </w:r>
      <w:r>
        <w:rPr>
          <w:rFonts w:ascii="Century Gothic" w:hAnsi="Century Gothic"/>
          <w:sz w:val="20"/>
        </w:rPr>
        <w:t xml:space="preserve">es. </w:t>
      </w:r>
      <w:r w:rsidR="00B02156">
        <w:rPr>
          <w:rFonts w:ascii="Century Gothic" w:hAnsi="Century Gothic"/>
          <w:sz w:val="20"/>
        </w:rPr>
        <w:br/>
      </w:r>
    </w:p>
    <w:p w14:paraId="53B8C254" w14:textId="41D613AA" w:rsidR="007F1C07" w:rsidRDefault="00015C11" w:rsidP="00A85F9C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</w:t>
      </w:r>
      <w:r w:rsidR="00640C75">
        <w:rPr>
          <w:rFonts w:ascii="Century Gothic" w:hAnsi="Century Gothic"/>
          <w:i/>
          <w:u w:val="single"/>
        </w:rPr>
        <w:t xml:space="preserve"> pétanque</w:t>
      </w:r>
      <w:r>
        <w:rPr>
          <w:rFonts w:ascii="Century Gothic" w:hAnsi="Century Gothic"/>
          <w:i/>
          <w:u w:val="single"/>
        </w:rPr>
        <w:t xml:space="preserve"> </w:t>
      </w:r>
      <w:r w:rsidR="00640C75">
        <w:rPr>
          <w:rFonts w:ascii="Century Gothic" w:hAnsi="Century Gothic"/>
          <w:i/>
          <w:u w:val="single"/>
        </w:rPr>
        <w:t>Z</w:t>
      </w:r>
      <w:r w:rsidR="0057622F">
        <w:rPr>
          <w:rFonts w:ascii="Century Gothic" w:hAnsi="Century Gothic"/>
          <w:i/>
          <w:u w:val="single"/>
        </w:rPr>
        <w:t xml:space="preserve">one </w:t>
      </w:r>
      <w:r w:rsidR="00640C75">
        <w:rPr>
          <w:rFonts w:ascii="Century Gothic" w:hAnsi="Century Gothic"/>
          <w:i/>
          <w:u w:val="single"/>
        </w:rPr>
        <w:t>Sud</w:t>
      </w:r>
      <w:r w:rsidR="0057622F">
        <w:rPr>
          <w:rFonts w:ascii="Century Gothic" w:hAnsi="Century Gothic"/>
          <w:i/>
          <w:u w:val="single"/>
        </w:rPr>
        <w:t>-</w:t>
      </w:r>
      <w:r w:rsidR="00640C75">
        <w:rPr>
          <w:rFonts w:ascii="Century Gothic" w:hAnsi="Century Gothic"/>
          <w:i/>
          <w:u w:val="single"/>
        </w:rPr>
        <w:t>Oue</w:t>
      </w:r>
      <w:r w:rsidR="0057622F">
        <w:rPr>
          <w:rFonts w:ascii="Century Gothic" w:hAnsi="Century Gothic"/>
          <w:i/>
          <w:u w:val="single"/>
        </w:rPr>
        <w:t>st</w:t>
      </w:r>
      <w:r w:rsidR="00014ACB">
        <w:rPr>
          <w:rFonts w:ascii="Century Gothic" w:hAnsi="Century Gothic"/>
          <w:i/>
          <w:u w:val="single"/>
        </w:rPr>
        <w:t xml:space="preserve"> </w:t>
      </w:r>
      <w:r w:rsidRPr="009744EE">
        <w:rPr>
          <w:rFonts w:ascii="Century Gothic" w:hAnsi="Century Gothic"/>
        </w:rPr>
        <w:t xml:space="preserve">: </w:t>
      </w:r>
      <w:r w:rsidR="008E7164">
        <w:rPr>
          <w:rFonts w:ascii="Century Gothic" w:hAnsi="Century Gothic"/>
        </w:rPr>
        <w:t>Marina Cézard</w:t>
      </w:r>
      <w:r w:rsidR="00F0532A">
        <w:rPr>
          <w:rFonts w:ascii="Century Gothic" w:hAnsi="Century Gothic"/>
        </w:rPr>
        <w:t> :</w:t>
      </w:r>
      <w:r w:rsidR="0057622F">
        <w:rPr>
          <w:rFonts w:ascii="Century Gothic" w:hAnsi="Century Gothic"/>
        </w:rPr>
        <w:t xml:space="preserve"> 06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85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58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23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02</w:t>
      </w:r>
      <w:r>
        <w:rPr>
          <w:rFonts w:ascii="Century Gothic" w:hAnsi="Century Gothic"/>
        </w:rPr>
        <w:t xml:space="preserve"> </w:t>
      </w:r>
    </w:p>
    <w:p w14:paraId="1D1701A7" w14:textId="33FA655D" w:rsidR="007F1C07" w:rsidRDefault="007F1C07" w:rsidP="00A85F9C">
      <w:pPr>
        <w:ind w:right="283"/>
        <w:rPr>
          <w:rFonts w:ascii="Century Gothic" w:hAnsi="Century Gothic"/>
        </w:rPr>
      </w:pPr>
    </w:p>
    <w:p w14:paraId="3D7B98FC" w14:textId="5074AD45" w:rsidR="007F1C07" w:rsidRDefault="007F1C07" w:rsidP="00A85F9C">
      <w:pPr>
        <w:ind w:right="283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3F4BA2C" wp14:editId="39243345">
            <wp:simplePos x="0" y="0"/>
            <wp:positionH relativeFrom="column">
              <wp:posOffset>4465320</wp:posOffset>
            </wp:positionH>
            <wp:positionV relativeFrom="paragraph">
              <wp:posOffset>121920</wp:posOffset>
            </wp:positionV>
            <wp:extent cx="541020" cy="687070"/>
            <wp:effectExtent l="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1FC5D43D" wp14:editId="7ED30C53">
            <wp:simplePos x="0" y="0"/>
            <wp:positionH relativeFrom="column">
              <wp:posOffset>5680710</wp:posOffset>
            </wp:positionH>
            <wp:positionV relativeFrom="paragraph">
              <wp:posOffset>125730</wp:posOffset>
            </wp:positionV>
            <wp:extent cx="695325" cy="695325"/>
            <wp:effectExtent l="0" t="0" r="9525" b="9525"/>
            <wp:wrapNone/>
            <wp:docPr id="1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nv logo cro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EE38DBC" wp14:editId="7FF838B7">
            <wp:simplePos x="0" y="0"/>
            <wp:positionH relativeFrom="column">
              <wp:posOffset>1544320</wp:posOffset>
            </wp:positionH>
            <wp:positionV relativeFrom="paragraph">
              <wp:posOffset>59690</wp:posOffset>
            </wp:positionV>
            <wp:extent cx="701386" cy="762000"/>
            <wp:effectExtent l="0" t="0" r="3810" b="0"/>
            <wp:wrapNone/>
            <wp:docPr id="11" name="Image 28" descr="logo_NA-vertical-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logo_NA-vertical-cou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86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F6EC3" w14:textId="312FDCA6" w:rsidR="00015C11" w:rsidRPr="009744EE" w:rsidRDefault="007F1C07" w:rsidP="00A85F9C">
      <w:pPr>
        <w:ind w:right="283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5D683BC8" wp14:editId="0B8E8D4E">
            <wp:simplePos x="0" y="0"/>
            <wp:positionH relativeFrom="column">
              <wp:posOffset>163830</wp:posOffset>
            </wp:positionH>
            <wp:positionV relativeFrom="paragraph">
              <wp:posOffset>172085</wp:posOffset>
            </wp:positionV>
            <wp:extent cx="733425" cy="428625"/>
            <wp:effectExtent l="0" t="0" r="9525" b="9525"/>
            <wp:wrapNone/>
            <wp:docPr id="6" name="Image 12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0138ACD1" wp14:editId="728880B2">
            <wp:simplePos x="0" y="0"/>
            <wp:positionH relativeFrom="column">
              <wp:posOffset>2880360</wp:posOffset>
            </wp:positionH>
            <wp:positionV relativeFrom="paragraph">
              <wp:posOffset>15875</wp:posOffset>
            </wp:positionV>
            <wp:extent cx="845820" cy="586105"/>
            <wp:effectExtent l="0" t="0" r="0" b="4445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35">
        <w:rPr>
          <w:rFonts w:ascii="Century Gothic" w:hAnsi="Century Gothic"/>
        </w:rPr>
        <w:br/>
      </w:r>
    </w:p>
    <w:p w14:paraId="1808F9EC" w14:textId="522B9D74" w:rsidR="009444B3" w:rsidRDefault="009444B3" w:rsidP="00EF19B5">
      <w:pPr>
        <w:ind w:right="283"/>
        <w:rPr>
          <w:rFonts w:ascii="Century Gothic" w:hAnsi="Century Gothic"/>
          <w:b/>
          <w:sz w:val="22"/>
          <w:szCs w:val="22"/>
        </w:rPr>
      </w:pPr>
    </w:p>
    <w:p w14:paraId="2B68865D" w14:textId="2B34BEEC" w:rsidR="00281E68" w:rsidRDefault="00281E68" w:rsidP="00EF19B5">
      <w:pPr>
        <w:ind w:right="283"/>
        <w:rPr>
          <w:rFonts w:ascii="Century Gothic" w:hAnsi="Century Gothic"/>
          <w:b/>
          <w:sz w:val="22"/>
          <w:szCs w:val="22"/>
        </w:rPr>
      </w:pPr>
    </w:p>
    <w:p w14:paraId="63F75707" w14:textId="4DF264F9" w:rsidR="00485528" w:rsidRPr="00E76320" w:rsidRDefault="007F1C07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7F1C07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713024" behindDoc="0" locked="0" layoutInCell="1" allowOverlap="1" wp14:anchorId="5E0D4E6D" wp14:editId="538DA468">
            <wp:simplePos x="0" y="0"/>
            <wp:positionH relativeFrom="column">
              <wp:posOffset>735965</wp:posOffset>
            </wp:positionH>
            <wp:positionV relativeFrom="paragraph">
              <wp:posOffset>-62230</wp:posOffset>
            </wp:positionV>
            <wp:extent cx="744855" cy="1578610"/>
            <wp:effectExtent l="0" t="0" r="0" b="2540"/>
            <wp:wrapNone/>
            <wp:docPr id="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1C07">
        <w:rPr>
          <w:rFonts w:ascii="Century Gothic" w:hAnsi="Century Gothic"/>
          <w:noProof/>
        </w:rPr>
        <w:drawing>
          <wp:anchor distT="0" distB="0" distL="114300" distR="114300" simplePos="0" relativeHeight="251712000" behindDoc="0" locked="0" layoutInCell="1" allowOverlap="1" wp14:anchorId="01A094EC" wp14:editId="2A52B4AE">
            <wp:simplePos x="0" y="0"/>
            <wp:positionH relativeFrom="column">
              <wp:posOffset>0</wp:posOffset>
            </wp:positionH>
            <wp:positionV relativeFrom="paragraph">
              <wp:posOffset>-62230</wp:posOffset>
            </wp:positionV>
            <wp:extent cx="709295" cy="1579245"/>
            <wp:effectExtent l="0" t="0" r="0" b="1905"/>
            <wp:wrapNone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06880" behindDoc="0" locked="0" layoutInCell="1" allowOverlap="1" wp14:anchorId="7344194A" wp14:editId="2BEC8947">
            <wp:simplePos x="0" y="0"/>
            <wp:positionH relativeFrom="column">
              <wp:posOffset>5913120</wp:posOffset>
            </wp:positionH>
            <wp:positionV relativeFrom="paragraph">
              <wp:posOffset>53975</wp:posOffset>
            </wp:positionV>
            <wp:extent cx="753110" cy="885190"/>
            <wp:effectExtent l="0" t="0" r="889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COMITE DES LAND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05856" behindDoc="0" locked="0" layoutInCell="1" allowOverlap="1" wp14:anchorId="5818D5D1" wp14:editId="2C5B2410">
            <wp:simplePos x="0" y="0"/>
            <wp:positionH relativeFrom="column">
              <wp:posOffset>5052060</wp:posOffset>
            </wp:positionH>
            <wp:positionV relativeFrom="paragraph">
              <wp:posOffset>53340</wp:posOffset>
            </wp:positionV>
            <wp:extent cx="763905" cy="902445"/>
            <wp:effectExtent l="0" t="0" r="0" b="0"/>
            <wp:wrapNone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22D29F0E" w14:textId="1FD5C4C8"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Maison </w:t>
      </w:r>
      <w:r w:rsidR="00D65029">
        <w:rPr>
          <w:rFonts w:ascii="Century Gothic" w:hAnsi="Century Gothic"/>
        </w:rPr>
        <w:t>Régionale des Sports</w:t>
      </w:r>
      <w:r w:rsidR="00D65029">
        <w:rPr>
          <w:rFonts w:ascii="Century Gothic" w:hAnsi="Century Gothic"/>
        </w:rPr>
        <w:br/>
      </w:r>
      <w:r>
        <w:rPr>
          <w:rFonts w:ascii="Century Gothic" w:hAnsi="Century Gothic"/>
        </w:rPr>
        <w:t>2 avenue de l’Université</w:t>
      </w:r>
      <w:r w:rsidR="00D65029"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>33400 TALENCE</w:t>
      </w:r>
    </w:p>
    <w:p w14:paraId="052CAB10" w14:textId="038CFB52"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1DAB4986" w14:textId="74071719" w:rsidR="00DA4F08" w:rsidRDefault="00640C75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9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4F3062CF" w14:textId="31198B51" w:rsidR="00DA4F08" w:rsidRDefault="00474A7D" w:rsidP="00DA4F08">
      <w:pPr>
        <w:spacing w:line="276" w:lineRule="auto"/>
        <w:rPr>
          <w:rFonts w:ascii="Century Gothic" w:hAnsi="Century Gothic"/>
        </w:rPr>
      </w:pPr>
      <w:r w:rsidRPr="00FE39F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39648" behindDoc="0" locked="0" layoutInCell="1" allowOverlap="1" wp14:anchorId="26889109" wp14:editId="6D3B2B61">
            <wp:simplePos x="0" y="0"/>
            <wp:positionH relativeFrom="column">
              <wp:posOffset>3055620</wp:posOffset>
            </wp:positionH>
            <wp:positionV relativeFrom="paragraph">
              <wp:posOffset>165735</wp:posOffset>
            </wp:positionV>
            <wp:extent cx="723900" cy="4191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49">
        <w:rPr>
          <w:rFonts w:ascii="Century Gothic" w:hAnsi="Century Gothic"/>
        </w:rPr>
        <w:br/>
      </w:r>
      <w:r w:rsidR="006F3549">
        <w:rPr>
          <w:rFonts w:ascii="Century Gothic" w:hAnsi="Century Gothic"/>
        </w:rPr>
        <w:br/>
      </w:r>
      <w:r w:rsidR="006F3549">
        <w:rPr>
          <w:rFonts w:ascii="Century Gothic" w:hAnsi="Century Gothic"/>
        </w:rPr>
        <w:br/>
      </w:r>
    </w:p>
    <w:p w14:paraId="0E4B83D5" w14:textId="3DDF47CA" w:rsidR="00015C11" w:rsidRPr="009821DD" w:rsidRDefault="00015C11" w:rsidP="00764EE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0026BC">
        <w:rPr>
          <w:rFonts w:ascii="Century Gothic" w:hAnsi="Century Gothic"/>
          <w:b/>
          <w:sz w:val="24"/>
          <w:szCs w:val="24"/>
        </w:rPr>
        <w:t xml:space="preserve"> </w:t>
      </w:r>
      <w:r w:rsidR="00863180">
        <w:rPr>
          <w:rFonts w:ascii="Century Gothic" w:hAnsi="Century Gothic"/>
          <w:b/>
          <w:sz w:val="24"/>
          <w:szCs w:val="24"/>
        </w:rPr>
        <w:br/>
      </w:r>
      <w:r w:rsidR="00D65029">
        <w:rPr>
          <w:rFonts w:ascii="Century Gothic" w:hAnsi="Century Gothic"/>
          <w:b/>
          <w:sz w:val="24"/>
          <w:szCs w:val="24"/>
        </w:rPr>
        <w:t>J</w:t>
      </w:r>
      <w:r w:rsidR="007F1C07">
        <w:rPr>
          <w:rFonts w:ascii="Century Gothic" w:hAnsi="Century Gothic"/>
          <w:b/>
          <w:sz w:val="24"/>
          <w:szCs w:val="24"/>
        </w:rPr>
        <w:t>2</w:t>
      </w:r>
      <w:r w:rsidR="00D65029">
        <w:rPr>
          <w:rFonts w:ascii="Century Gothic" w:hAnsi="Century Gothic"/>
          <w:b/>
          <w:sz w:val="24"/>
          <w:szCs w:val="24"/>
        </w:rPr>
        <w:t xml:space="preserve"> CHAMPIONNAT </w:t>
      </w:r>
      <w:r w:rsidR="000026BC">
        <w:rPr>
          <w:rFonts w:ascii="Century Gothic" w:hAnsi="Century Gothic"/>
          <w:b/>
          <w:sz w:val="24"/>
          <w:szCs w:val="24"/>
        </w:rPr>
        <w:t xml:space="preserve">PETANQUE </w:t>
      </w:r>
      <w:r w:rsidR="00D65029">
        <w:rPr>
          <w:rFonts w:ascii="Century Gothic" w:hAnsi="Century Gothic"/>
          <w:b/>
          <w:sz w:val="24"/>
          <w:szCs w:val="24"/>
        </w:rPr>
        <w:t xml:space="preserve">ZSO - </w:t>
      </w:r>
      <w:r w:rsidR="007F1C07">
        <w:rPr>
          <w:rFonts w:ascii="Century Gothic" w:hAnsi="Century Gothic"/>
          <w:b/>
          <w:sz w:val="24"/>
          <w:szCs w:val="24"/>
        </w:rPr>
        <w:t>SOUSTONS</w:t>
      </w:r>
      <w:r w:rsidR="000026BC">
        <w:rPr>
          <w:rFonts w:ascii="Century Gothic" w:hAnsi="Century Gothic"/>
          <w:b/>
          <w:sz w:val="24"/>
          <w:szCs w:val="24"/>
        </w:rPr>
        <w:t xml:space="preserve"> – </w:t>
      </w:r>
      <w:r w:rsidR="00D65029">
        <w:rPr>
          <w:rFonts w:ascii="Century Gothic" w:hAnsi="Century Gothic"/>
          <w:b/>
          <w:sz w:val="24"/>
          <w:szCs w:val="24"/>
        </w:rPr>
        <w:t xml:space="preserve">SAMEDI </w:t>
      </w:r>
      <w:r w:rsidR="007F1C07">
        <w:rPr>
          <w:rFonts w:ascii="Century Gothic" w:hAnsi="Century Gothic"/>
          <w:b/>
          <w:sz w:val="24"/>
          <w:szCs w:val="24"/>
        </w:rPr>
        <w:t>30 NOVEMBRE</w:t>
      </w:r>
      <w:r w:rsidR="00D9626B">
        <w:rPr>
          <w:rFonts w:ascii="Century Gothic" w:hAnsi="Century Gothic"/>
          <w:b/>
          <w:sz w:val="24"/>
          <w:szCs w:val="24"/>
        </w:rPr>
        <w:t xml:space="preserve"> 201</w:t>
      </w:r>
      <w:r w:rsidR="008E7164">
        <w:rPr>
          <w:rFonts w:ascii="Century Gothic" w:hAnsi="Century Gothic"/>
          <w:b/>
          <w:sz w:val="24"/>
          <w:szCs w:val="24"/>
        </w:rPr>
        <w:t>9</w:t>
      </w:r>
    </w:p>
    <w:p w14:paraId="020D33B0" w14:textId="2E64B996" w:rsidR="00015C11" w:rsidRDefault="00015C11" w:rsidP="00A85F9C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BA69C3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 xml:space="preserve"> novembre </w:t>
      </w:r>
      <w:r w:rsidR="00D9626B">
        <w:rPr>
          <w:rFonts w:ascii="Century Gothic" w:hAnsi="Century Gothic"/>
          <w:b/>
          <w:color w:val="FF0000"/>
          <w:szCs w:val="22"/>
          <w:u w:val="single"/>
        </w:rPr>
        <w:t>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4F8487FB" w14:textId="77777777" w:rsidR="009D2238" w:rsidRPr="00764EE9" w:rsidRDefault="009D2238" w:rsidP="00A85F9C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764EE9" w14:paraId="37D90CF9" w14:textId="77777777" w:rsidTr="00764EE9">
        <w:trPr>
          <w:cantSplit/>
        </w:trPr>
        <w:tc>
          <w:tcPr>
            <w:tcW w:w="890" w:type="pct"/>
          </w:tcPr>
          <w:p w14:paraId="2A6185FF" w14:textId="77777777" w:rsidR="00015C11" w:rsidRPr="00764EE9" w:rsidRDefault="00015C11" w:rsidP="00764EE9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7A5E61FF" w14:textId="77777777" w:rsidR="00015C11" w:rsidRPr="00764EE9" w:rsidRDefault="00015C11" w:rsidP="00764EE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</w:tcPr>
          <w:p w14:paraId="11E27617" w14:textId="77777777"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764EE9" w14:paraId="209C8F87" w14:textId="77777777" w:rsidTr="00764EE9">
        <w:trPr>
          <w:cantSplit/>
        </w:trPr>
        <w:tc>
          <w:tcPr>
            <w:tcW w:w="890" w:type="pct"/>
          </w:tcPr>
          <w:p w14:paraId="1CD38447" w14:textId="77777777" w:rsidR="00015C11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798646C5" w14:textId="77777777" w:rsidR="009D2238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2F55EF80" w14:textId="77777777" w:rsidR="009D2238" w:rsidRPr="00764EE9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0ED1C5C3" w14:textId="77777777"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13ADEAC" w14:textId="77777777" w:rsidR="00015C11" w:rsidRPr="00764EE9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B727F0" w:rsidRPr="00764EE9" w14:paraId="6BCEA37E" w14:textId="77777777" w:rsidTr="00FE4917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  <w:vAlign w:val="center"/>
          </w:tcPr>
          <w:p w14:paraId="3A7D41E7" w14:textId="56F0A529" w:rsidR="00B727F0" w:rsidRPr="00BE6507" w:rsidRDefault="00BE6507" w:rsidP="00FE4917">
            <w:pPr>
              <w:jc w:val="center"/>
              <w:rPr>
                <w:rFonts w:ascii="Century Gothic" w:hAnsi="Century Gothic"/>
                <w:b/>
                <w:i/>
                <w:iCs/>
                <w:color w:val="00B050"/>
                <w:sz w:val="22"/>
                <w:szCs w:val="22"/>
              </w:rPr>
            </w:pPr>
            <w:r w:rsidRPr="00BE6507">
              <w:rPr>
                <w:rFonts w:ascii="Century Gothic" w:hAnsi="Century Gothic"/>
                <w:b/>
                <w:i/>
                <w:i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3986E2B4" wp14:editId="5DE84565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26670</wp:posOffset>
                      </wp:positionV>
                      <wp:extent cx="358140" cy="137160"/>
                      <wp:effectExtent l="0" t="0" r="22860" b="1524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0FED2" id="Rectangle 20" o:spid="_x0000_s1026" style="position:absolute;margin-left:93.1pt;margin-top:2.1pt;width:28.2pt;height:10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" fillcolor="#00b050" strokecolor="black [3213]" strokeweight=".25pt"/>
                  </w:pict>
                </mc:Fallback>
              </mc:AlternateContent>
            </w:r>
            <w:r w:rsidR="00B727F0" w:rsidRPr="00BE6507">
              <w:rPr>
                <w:rFonts w:ascii="Century Gothic" w:hAnsi="Century Gothic"/>
                <w:b/>
                <w:i/>
                <w:iCs/>
                <w:sz w:val="22"/>
                <w:szCs w:val="22"/>
              </w:rPr>
              <w:t>Championnat tête à tête AB</w:t>
            </w:r>
            <w:r w:rsidRPr="00BE6507">
              <w:rPr>
                <w:rFonts w:ascii="Century Gothic" w:hAnsi="Century Gothic"/>
                <w:b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14:paraId="72561774" w14:textId="77777777" w:rsidR="00B727F0" w:rsidRPr="008458EF" w:rsidRDefault="00B727F0" w:rsidP="00FE4917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B727F0" w:rsidRPr="00764EE9" w14:paraId="6F6AF77A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7162F768" w14:textId="6832B2B8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CBA3A80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0F634C1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5A4FD73" w14:textId="77777777" w:rsidR="00B727F0" w:rsidRPr="00764EE9" w:rsidRDefault="00B727F0" w:rsidP="00B727F0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3031FE8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59C27FA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2B67DC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E035073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08FD7395" w14:textId="77777777" w:rsidR="00B727F0" w:rsidRPr="00764EE9" w:rsidRDefault="00B727F0" w:rsidP="00B727F0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5E4E22D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E47D100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2429DDD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5307039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769C17FA" w14:textId="77777777" w:rsidR="00B727F0" w:rsidRPr="00764EE9" w:rsidRDefault="00B727F0" w:rsidP="00B727F0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73FE386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D50CBA7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FA1ACFE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876789E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7AC70D73" w14:textId="77777777" w:rsidR="00B727F0" w:rsidRPr="00764EE9" w:rsidRDefault="00B727F0" w:rsidP="00B727F0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15710E8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15BF7FA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0450DC3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42DA071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2D46520A" w14:textId="77777777" w:rsidR="00B727F0" w:rsidRDefault="00B727F0" w:rsidP="00B727F0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48AF713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DC6280A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35FB02BE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9A4F748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0D96AF09" w14:textId="77777777" w:rsidR="00B727F0" w:rsidRDefault="00B727F0" w:rsidP="00B727F0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081F5C1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8C5A942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1FB43A3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F5E84F5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361C817F" w14:textId="77777777" w:rsidR="00B727F0" w:rsidRDefault="00B727F0" w:rsidP="00B727F0">
      <w:pPr>
        <w:tabs>
          <w:tab w:val="left" w:pos="0"/>
        </w:tabs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764EE9" w14:paraId="447F8A1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EA0C63E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8E221F2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63D30A3" w14:textId="77777777" w:rsidR="008D0407" w:rsidRPr="00764EE9" w:rsidRDefault="008D0407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BE1B35A" w14:textId="77777777" w:rsidR="00B727F0" w:rsidRDefault="00B727F0" w:rsidP="00B727F0">
      <w:pPr>
        <w:tabs>
          <w:tab w:val="left" w:pos="0"/>
        </w:tabs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764EE9" w14:paraId="4A244EF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CAA6E78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415CC54A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F097D9A" w14:textId="77777777" w:rsidR="008D0407" w:rsidRPr="00764EE9" w:rsidRDefault="008D0407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DF73C24" w14:textId="6E25246D" w:rsidR="009D2238" w:rsidRDefault="009D2238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764EE9" w14:paraId="33E64F9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F62EF80" w14:textId="77777777" w:rsidR="00686B52" w:rsidRPr="008458EF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18AB8CC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21E045E6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352E1204" w14:textId="77777777" w:rsidR="008D0407" w:rsidRDefault="008D0407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764EE9" w14:paraId="5877329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375EA43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DA8D8C5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190BB88" w14:textId="77777777" w:rsidR="008D0407" w:rsidRPr="00764EE9" w:rsidRDefault="008D0407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FDB965A" w14:textId="77777777" w:rsidR="008D0407" w:rsidRDefault="008D0407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5623E4F1" w14:textId="77777777" w:rsidR="008D0407" w:rsidRDefault="008D0407" w:rsidP="008D0407">
      <w:pPr>
        <w:tabs>
          <w:tab w:val="left" w:pos="0"/>
        </w:tabs>
        <w:rPr>
          <w:rFonts w:ascii="Century Gothic" w:hAnsi="Century Gothic"/>
          <w:b/>
          <w:sz w:val="24"/>
        </w:rPr>
      </w:pPr>
    </w:p>
    <w:p w14:paraId="3A12E145" w14:textId="3C028076" w:rsidR="00485528" w:rsidRPr="00E76320" w:rsidRDefault="007F1C07" w:rsidP="0062059B">
      <w:pPr>
        <w:tabs>
          <w:tab w:val="left" w:pos="0"/>
        </w:tabs>
        <w:jc w:val="center"/>
        <w:rPr>
          <w:rFonts w:ascii="Century Gothic" w:hAnsi="Century Gothic"/>
          <w:b/>
          <w:sz w:val="22"/>
          <w:szCs w:val="22"/>
        </w:rPr>
      </w:pPr>
      <w:r w:rsidRPr="007F1C07">
        <w:rPr>
          <w:rFonts w:ascii="Century Gothic" w:hAnsi="Century Gothic"/>
          <w:noProof/>
          <w:sz w:val="22"/>
          <w:szCs w:val="22"/>
        </w:rPr>
        <w:lastRenderedPageBreak/>
        <w:drawing>
          <wp:anchor distT="0" distB="0" distL="114300" distR="114300" simplePos="0" relativeHeight="251702784" behindDoc="0" locked="0" layoutInCell="1" allowOverlap="1" wp14:anchorId="0136E685" wp14:editId="0F60353C">
            <wp:simplePos x="0" y="0"/>
            <wp:positionH relativeFrom="column">
              <wp:posOffset>5029200</wp:posOffset>
            </wp:positionH>
            <wp:positionV relativeFrom="paragraph">
              <wp:posOffset>273685</wp:posOffset>
            </wp:positionV>
            <wp:extent cx="763905" cy="902445"/>
            <wp:effectExtent l="0" t="0" r="0" b="0"/>
            <wp:wrapNone/>
            <wp:docPr id="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C07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03808" behindDoc="0" locked="0" layoutInCell="1" allowOverlap="1" wp14:anchorId="662475C7" wp14:editId="6DF321B0">
            <wp:simplePos x="0" y="0"/>
            <wp:positionH relativeFrom="column">
              <wp:posOffset>5890260</wp:posOffset>
            </wp:positionH>
            <wp:positionV relativeFrom="paragraph">
              <wp:posOffset>274320</wp:posOffset>
            </wp:positionV>
            <wp:extent cx="753110" cy="885615"/>
            <wp:effectExtent l="0" t="0" r="889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COMITE DES LAND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8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2"/>
          <w:szCs w:val="22"/>
        </w:rPr>
        <w:br/>
      </w:r>
      <w:r w:rsidRPr="007F1C07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01760" behindDoc="0" locked="0" layoutInCell="1" allowOverlap="1" wp14:anchorId="0EC67CCA" wp14:editId="30A9F4BE">
            <wp:simplePos x="0" y="0"/>
            <wp:positionH relativeFrom="column">
              <wp:posOffset>819150</wp:posOffset>
            </wp:positionH>
            <wp:positionV relativeFrom="paragraph">
              <wp:posOffset>-1905</wp:posOffset>
            </wp:positionV>
            <wp:extent cx="744855" cy="1578610"/>
            <wp:effectExtent l="0" t="0" r="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7164" w:rsidRPr="008E7164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81280" behindDoc="0" locked="0" layoutInCell="1" allowOverlap="1" wp14:anchorId="4721279D" wp14:editId="1843E00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09295" cy="1579245"/>
            <wp:effectExtent l="0" t="0" r="0" b="1905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0158E73E" w14:textId="0E191C5C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4AABDA76" w14:textId="7321BA74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3DE8CFC3" w14:textId="3809D1A9" w:rsidR="00D65029" w:rsidRDefault="00D65029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20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27774A8D" w14:textId="57D0643C" w:rsidR="00015C11" w:rsidRDefault="00474A7D" w:rsidP="00764EE9">
      <w:pPr>
        <w:jc w:val="center"/>
        <w:rPr>
          <w:rFonts w:ascii="Century Gothic" w:hAnsi="Century Gothic"/>
          <w:sz w:val="22"/>
          <w:szCs w:val="22"/>
        </w:rPr>
      </w:pPr>
      <w:r w:rsidRPr="00FE39F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41696" behindDoc="0" locked="0" layoutInCell="1" allowOverlap="1" wp14:anchorId="1C0A3AE1" wp14:editId="3EE55024">
            <wp:simplePos x="0" y="0"/>
            <wp:positionH relativeFrom="column">
              <wp:posOffset>3017520</wp:posOffset>
            </wp:positionH>
            <wp:positionV relativeFrom="paragraph">
              <wp:posOffset>84455</wp:posOffset>
            </wp:positionV>
            <wp:extent cx="723900" cy="4191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BE52E" w14:textId="7099D013" w:rsidR="0062059B" w:rsidRDefault="0062059B" w:rsidP="00764EE9">
      <w:pPr>
        <w:jc w:val="center"/>
        <w:rPr>
          <w:rFonts w:ascii="Century Gothic" w:hAnsi="Century Gothic"/>
          <w:sz w:val="22"/>
          <w:szCs w:val="22"/>
        </w:rPr>
      </w:pPr>
    </w:p>
    <w:p w14:paraId="73A97C24" w14:textId="77777777" w:rsidR="00474A7D" w:rsidRPr="00764EE9" w:rsidRDefault="00474A7D" w:rsidP="00764EE9">
      <w:pPr>
        <w:jc w:val="center"/>
        <w:rPr>
          <w:rFonts w:ascii="Century Gothic" w:hAnsi="Century Gothic"/>
          <w:sz w:val="22"/>
          <w:szCs w:val="22"/>
        </w:rPr>
      </w:pPr>
    </w:p>
    <w:p w14:paraId="6B3C3245" w14:textId="715904D3" w:rsidR="007F1C07" w:rsidRPr="009821DD" w:rsidRDefault="00C718C3" w:rsidP="007F1C0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7F1C07">
        <w:rPr>
          <w:rFonts w:ascii="Century Gothic" w:hAnsi="Century Gothic"/>
          <w:b/>
          <w:sz w:val="24"/>
          <w:szCs w:val="24"/>
        </w:rPr>
        <w:t>J2 CHAMPIONNAT PETANQUE ZSO - SOUSTONS – SAMEDI 30 NOVEMBRE 2019</w:t>
      </w:r>
    </w:p>
    <w:p w14:paraId="6A2E3C02" w14:textId="038A90A7"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BA69C3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 xml:space="preserve"> novembre </w:t>
      </w:r>
      <w:r>
        <w:rPr>
          <w:rFonts w:ascii="Century Gothic" w:hAnsi="Century Gothic"/>
          <w:b/>
          <w:color w:val="FF0000"/>
          <w:szCs w:val="22"/>
          <w:u w:val="single"/>
        </w:rPr>
        <w:t>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0AC10048" w14:textId="77777777" w:rsidR="00015C11" w:rsidRPr="009821DD" w:rsidRDefault="00015C11" w:rsidP="00764EE9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DA4A56" w14:paraId="5E839589" w14:textId="77777777" w:rsidTr="00DA4A56">
        <w:trPr>
          <w:cantSplit/>
        </w:trPr>
        <w:tc>
          <w:tcPr>
            <w:tcW w:w="890" w:type="pct"/>
          </w:tcPr>
          <w:p w14:paraId="29347EAF" w14:textId="77777777"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5DECBFB6" w14:textId="77777777"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  <w:tr w:rsidR="00015C11" w:rsidRPr="00DA4A56" w14:paraId="28C03302" w14:textId="77777777" w:rsidTr="008109B2">
        <w:trPr>
          <w:cantSplit/>
        </w:trPr>
        <w:tc>
          <w:tcPr>
            <w:tcW w:w="890" w:type="pct"/>
            <w:vAlign w:val="center"/>
          </w:tcPr>
          <w:p w14:paraId="790CA29A" w14:textId="77777777" w:rsidR="00015C11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74C6D51E" w14:textId="77777777" w:rsidR="009D2238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0AEAE4C0" w14:textId="77777777" w:rsidR="009D2238" w:rsidRPr="00DA4A56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70564F2C" w14:textId="77777777" w:rsidR="00015C11" w:rsidRDefault="00015C11" w:rsidP="004D7970">
            <w:pPr>
              <w:rPr>
                <w:rFonts w:ascii="Century Gothic" w:hAnsi="Century Gothic"/>
              </w:rPr>
            </w:pPr>
          </w:p>
          <w:p w14:paraId="3A283861" w14:textId="77777777" w:rsidR="00015C11" w:rsidRDefault="00015C11" w:rsidP="004D7970">
            <w:pPr>
              <w:rPr>
                <w:rFonts w:ascii="Century Gothic" w:hAnsi="Century Gothic"/>
              </w:rPr>
            </w:pPr>
          </w:p>
          <w:p w14:paraId="3407C292" w14:textId="77777777"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</w:tbl>
    <w:p w14:paraId="707190A4" w14:textId="77777777" w:rsidR="00015C11" w:rsidRDefault="00015C11" w:rsidP="00764EE9">
      <w:pPr>
        <w:rPr>
          <w:rFonts w:ascii="Century Gothic" w:hAnsi="Century Gothic"/>
        </w:rPr>
      </w:pPr>
    </w:p>
    <w:tbl>
      <w:tblPr>
        <w:tblW w:w="5000" w:type="pct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DA4A56" w14:paraId="6A489204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1CD42B58" w14:textId="77777777" w:rsidR="00686B52" w:rsidRPr="00686B52" w:rsidRDefault="00686B52" w:rsidP="006D5E24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  <w:r w:rsidRPr="00686B52"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  <w:t>Classe</w:t>
            </w:r>
          </w:p>
        </w:tc>
        <w:tc>
          <w:tcPr>
            <w:tcW w:w="3151" w:type="pct"/>
            <w:tcBorders>
              <w:top w:val="nil"/>
            </w:tcBorders>
            <w:vAlign w:val="center"/>
          </w:tcPr>
          <w:p w14:paraId="10C425C3" w14:textId="65A0D6D1" w:rsidR="00686B52" w:rsidRPr="00BE6507" w:rsidRDefault="00BE6507" w:rsidP="00686B52">
            <w:pPr>
              <w:pStyle w:val="Titre4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  <w:r w:rsidRPr="00BE6507">
              <w:rPr>
                <w:rFonts w:ascii="Century Gothic" w:hAnsi="Century Gothic"/>
                <w:b w:val="0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665DF84D" wp14:editId="1450F8CA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137160</wp:posOffset>
                      </wp:positionV>
                      <wp:extent cx="358140" cy="137160"/>
                      <wp:effectExtent l="0" t="0" r="22860" b="1524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C637" id="Rectangle 21" o:spid="_x0000_s1026" style="position:absolute;margin-left:35.95pt;margin-top:10.8pt;width:28.2pt;height:10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" fillcolor="#0070c0" strokecolor="black [3213]" strokeweight=".25pt"/>
                  </w:pict>
                </mc:Fallback>
              </mc:AlternateContent>
            </w:r>
            <w:r w:rsidR="00686B52" w:rsidRPr="00BE6507">
              <w:rPr>
                <w:rFonts w:ascii="Century Gothic" w:hAnsi="Century Gothic"/>
                <w:color w:val="auto"/>
                <w:sz w:val="22"/>
                <w:szCs w:val="22"/>
              </w:rPr>
              <w:t>Championnat doublettes BC/BC</w:t>
            </w:r>
          </w:p>
          <w:p w14:paraId="128F98A0" w14:textId="307EEFD9" w:rsidR="00686B52" w:rsidRPr="00686B52" w:rsidRDefault="00686B52" w:rsidP="00686B52"/>
        </w:tc>
        <w:tc>
          <w:tcPr>
            <w:tcW w:w="959" w:type="pct"/>
            <w:vAlign w:val="center"/>
          </w:tcPr>
          <w:p w14:paraId="29DEFACF" w14:textId="77777777" w:rsidR="00686B52" w:rsidRPr="00DA4A56" w:rsidRDefault="00686B52" w:rsidP="006D5E24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8458EF">
              <w:rPr>
                <w:rFonts w:ascii="Century Gothic" w:hAnsi="Century Gothic"/>
                <w:sz w:val="18"/>
                <w:szCs w:val="18"/>
              </w:rPr>
              <w:t>N° Licence</w:t>
            </w:r>
          </w:p>
        </w:tc>
      </w:tr>
      <w:tr w:rsidR="00B727F0" w:rsidRPr="00DA4A56" w14:paraId="7BB06CFB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3E139CA5" w14:textId="60BEF9DE" w:rsidR="00B727F0" w:rsidRPr="008458EF" w:rsidRDefault="00B727F0" w:rsidP="009C2C33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16D3E5C" w14:textId="77777777" w:rsidR="00B727F0" w:rsidRPr="008458EF" w:rsidRDefault="00B727F0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26FE0FCA" w14:textId="11AA2B1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71F4E9BB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3A51C6A8" w14:textId="1984AB3E" w:rsidR="00B727F0" w:rsidRPr="00DA4A56" w:rsidRDefault="00B727F0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E3EDD0A" w14:textId="77777777" w:rsidR="00B727F0" w:rsidRPr="008458EF" w:rsidRDefault="00B727F0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7CB2C9CE" w14:textId="4843C25C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BB79B8D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459F6EB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DD74A5D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374C98F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0952B0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50B2E47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067933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7088517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38A9446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79F44F8C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5BFCD64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C9C9A48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0ED78FB4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EB0B42B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0AB8217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DB510A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764B91C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4C238BD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54E82606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78C2F84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9078793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60E8F29C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3B02D3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52E4B15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ABAEA0B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1FB1A1C2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C97495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2A736B3C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5A47769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8E5AB79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0DF01029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4DA8A825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5484E73D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29CA4CC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4E6ACCD9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2417726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09A7E183" w14:textId="77777777" w:rsidR="00B727F0" w:rsidRDefault="00B727F0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1A5466CD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883039C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252E20CF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5AD7452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8D0407" w:rsidRPr="00DA4A56" w14:paraId="2D3ED9D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F88770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037099AD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1C427FD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5F381181" w14:textId="77777777" w:rsidR="00B727F0" w:rsidRDefault="00B727F0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170111D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5045A22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13027CC8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179C17F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8D0407" w:rsidRPr="00DA4A56" w14:paraId="214F0FC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F16EDE8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4DB18D9C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F927995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711D76DF" w14:textId="77777777" w:rsidR="008D0407" w:rsidRDefault="008D0407" w:rsidP="00764EE9">
      <w:pPr>
        <w:rPr>
          <w:rFonts w:ascii="Century Gothic" w:hAnsi="Century Gothic"/>
        </w:rPr>
      </w:pPr>
    </w:p>
    <w:p w14:paraId="12663596" w14:textId="77777777" w:rsidR="00B727F0" w:rsidRDefault="00B727F0" w:rsidP="00764EE9">
      <w:pPr>
        <w:rPr>
          <w:rFonts w:ascii="Century Gothic" w:hAnsi="Century Gothic"/>
        </w:rPr>
      </w:pPr>
    </w:p>
    <w:p w14:paraId="7622769C" w14:textId="77777777" w:rsidR="00B727F0" w:rsidRDefault="00B727F0" w:rsidP="00764EE9">
      <w:pPr>
        <w:rPr>
          <w:rFonts w:ascii="Century Gothic" w:hAnsi="Century Gothic"/>
        </w:rPr>
      </w:pPr>
    </w:p>
    <w:p w14:paraId="15E0F671" w14:textId="3AA4716C" w:rsidR="00485528" w:rsidRPr="00DA4A56" w:rsidRDefault="007F1C07" w:rsidP="00764EE9">
      <w:pPr>
        <w:rPr>
          <w:rFonts w:ascii="Century Gothic" w:hAnsi="Century Gothic"/>
        </w:rPr>
      </w:pPr>
      <w:r w:rsidRPr="007F1C07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715072" behindDoc="0" locked="0" layoutInCell="1" allowOverlap="1" wp14:anchorId="51A00CC8" wp14:editId="0417389D">
            <wp:simplePos x="0" y="0"/>
            <wp:positionH relativeFrom="column">
              <wp:posOffset>5052060</wp:posOffset>
            </wp:positionH>
            <wp:positionV relativeFrom="paragraph">
              <wp:posOffset>115570</wp:posOffset>
            </wp:positionV>
            <wp:extent cx="763905" cy="902445"/>
            <wp:effectExtent l="0" t="0" r="0" b="0"/>
            <wp:wrapNone/>
            <wp:docPr id="4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C07">
        <w:rPr>
          <w:rFonts w:ascii="Century Gothic" w:hAnsi="Century Gothic"/>
          <w:noProof/>
        </w:rPr>
        <w:drawing>
          <wp:anchor distT="0" distB="0" distL="114300" distR="114300" simplePos="0" relativeHeight="251716096" behindDoc="0" locked="0" layoutInCell="1" allowOverlap="1" wp14:anchorId="09E39E5A" wp14:editId="7C3EA8D3">
            <wp:simplePos x="0" y="0"/>
            <wp:positionH relativeFrom="column">
              <wp:posOffset>5913120</wp:posOffset>
            </wp:positionH>
            <wp:positionV relativeFrom="paragraph">
              <wp:posOffset>116205</wp:posOffset>
            </wp:positionV>
            <wp:extent cx="753110" cy="885190"/>
            <wp:effectExtent l="0" t="0" r="889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COMITE DES LAND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C07">
        <w:rPr>
          <w:rFonts w:ascii="Century Gothic" w:hAnsi="Century Gothic"/>
          <w:noProof/>
        </w:rPr>
        <w:drawing>
          <wp:anchor distT="0" distB="0" distL="114300" distR="114300" simplePos="0" relativeHeight="251717120" behindDoc="0" locked="0" layoutInCell="1" allowOverlap="1" wp14:anchorId="0ADFA775" wp14:editId="4127F0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1579245"/>
            <wp:effectExtent l="0" t="0" r="0" b="1905"/>
            <wp:wrapNone/>
            <wp:docPr id="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1C07">
        <w:rPr>
          <w:rFonts w:ascii="Century Gothic" w:hAnsi="Century Gothic"/>
          <w:noProof/>
        </w:rPr>
        <w:drawing>
          <wp:anchor distT="0" distB="0" distL="114300" distR="114300" simplePos="0" relativeHeight="251718144" behindDoc="0" locked="0" layoutInCell="1" allowOverlap="1" wp14:anchorId="34396CD2" wp14:editId="1A108165">
            <wp:simplePos x="0" y="0"/>
            <wp:positionH relativeFrom="column">
              <wp:posOffset>735965</wp:posOffset>
            </wp:positionH>
            <wp:positionV relativeFrom="paragraph">
              <wp:posOffset>0</wp:posOffset>
            </wp:positionV>
            <wp:extent cx="744855" cy="1578610"/>
            <wp:effectExtent l="0" t="0" r="0" b="2540"/>
            <wp:wrapNone/>
            <wp:docPr id="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5B1B20" w14:textId="77777777" w:rsidR="00485528" w:rsidRPr="00E76320" w:rsidRDefault="00485528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LIGUE SPORT ADAPTE NOUVELLE-</w:t>
      </w:r>
      <w:r w:rsidRPr="00E76320">
        <w:rPr>
          <w:rFonts w:ascii="Century Gothic" w:hAnsi="Century Gothic"/>
          <w:b/>
          <w:sz w:val="22"/>
          <w:szCs w:val="22"/>
        </w:rPr>
        <w:t>AQUITAINE</w:t>
      </w:r>
    </w:p>
    <w:p w14:paraId="2C2C7ECE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42097921" w14:textId="577B738B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0078CE18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21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35871FCC" w14:textId="7682D9A2" w:rsidR="00DA4F08" w:rsidRDefault="00474A7D" w:rsidP="00DA4F08">
      <w:pPr>
        <w:spacing w:line="276" w:lineRule="auto"/>
        <w:ind w:left="3473"/>
        <w:rPr>
          <w:rFonts w:ascii="Century Gothic" w:hAnsi="Century Gothic"/>
          <w:b/>
          <w:sz w:val="24"/>
        </w:rPr>
      </w:pPr>
      <w:r w:rsidRPr="00FE39F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43744" behindDoc="0" locked="0" layoutInCell="1" allowOverlap="1" wp14:anchorId="02C76E91" wp14:editId="35776D2A">
            <wp:simplePos x="0" y="0"/>
            <wp:positionH relativeFrom="column">
              <wp:posOffset>3002280</wp:posOffset>
            </wp:positionH>
            <wp:positionV relativeFrom="paragraph">
              <wp:posOffset>128905</wp:posOffset>
            </wp:positionV>
            <wp:extent cx="723900" cy="4191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BADFA" w14:textId="6BC81963" w:rsidR="00DA4F08" w:rsidRDefault="006F3549" w:rsidP="00DA4F0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66F81FEF" w14:textId="77777777" w:rsidR="007F1C07" w:rsidRPr="009821DD" w:rsidRDefault="00C718C3" w:rsidP="007F1C0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7F1C07">
        <w:rPr>
          <w:rFonts w:ascii="Century Gothic" w:hAnsi="Century Gothic"/>
          <w:b/>
          <w:sz w:val="24"/>
          <w:szCs w:val="24"/>
        </w:rPr>
        <w:t>J2 CHAMPIONNAT PETANQUE ZSO - SOUSTONS – SAMEDI 30 NOVEMBRE 2019</w:t>
      </w:r>
    </w:p>
    <w:p w14:paraId="13EBBC4E" w14:textId="1666D4A4"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BA69C3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 xml:space="preserve"> novembre </w:t>
      </w:r>
      <w:r>
        <w:rPr>
          <w:rFonts w:ascii="Century Gothic" w:hAnsi="Century Gothic"/>
          <w:b/>
          <w:color w:val="FF0000"/>
          <w:szCs w:val="22"/>
          <w:u w:val="single"/>
        </w:rPr>
        <w:t>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55A3B4FB" w14:textId="77777777" w:rsidR="00015C11" w:rsidRPr="007246E8" w:rsidRDefault="00015C11" w:rsidP="007246E8">
      <w:pPr>
        <w:pStyle w:val="Corpsdetexte21"/>
        <w:ind w:left="1560"/>
        <w:jc w:val="center"/>
        <w:rPr>
          <w:rFonts w:ascii="Century Gothic" w:hAnsi="Century Gothic"/>
          <w:b/>
          <w:color w:val="FF0000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DA4A56" w14:paraId="6FBBC8A7" w14:textId="77777777" w:rsidTr="00DA4A56">
        <w:trPr>
          <w:cantSplit/>
        </w:trPr>
        <w:tc>
          <w:tcPr>
            <w:tcW w:w="890" w:type="pct"/>
          </w:tcPr>
          <w:p w14:paraId="0462E751" w14:textId="77777777"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6150B1A4" w14:textId="77777777"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DA4A56" w14:paraId="46ADC649" w14:textId="77777777" w:rsidTr="008109B2">
        <w:trPr>
          <w:cantSplit/>
        </w:trPr>
        <w:tc>
          <w:tcPr>
            <w:tcW w:w="890" w:type="pct"/>
            <w:vAlign w:val="center"/>
          </w:tcPr>
          <w:p w14:paraId="120D93F9" w14:textId="77777777" w:rsidR="00015C11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2DF2811D" w14:textId="77777777" w:rsidR="009D2238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4B4FFE37" w14:textId="77777777" w:rsidR="009D2238" w:rsidRPr="00DA4A56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56D86529" w14:textId="77777777"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39CCA0B" w14:textId="6577C3E9" w:rsidR="00015C11" w:rsidRDefault="00015C11" w:rsidP="00764EE9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499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86B52" w:rsidRPr="00DA4A56" w14:paraId="7672A540" w14:textId="77777777" w:rsidTr="00686B52">
        <w:trPr>
          <w:cantSplit/>
          <w:trHeight w:val="397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8AD74D" w14:textId="3EA3BC14" w:rsidR="00686B52" w:rsidRPr="00BE6507" w:rsidRDefault="00BE6507" w:rsidP="00686B52">
            <w:pPr>
              <w:jc w:val="center"/>
              <w:rPr>
                <w:rFonts w:ascii="Century Gothic" w:hAnsi="Century Gothic"/>
                <w:i/>
                <w:iCs/>
                <w:sz w:val="18"/>
                <w:szCs w:val="18"/>
              </w:rPr>
            </w:pPr>
            <w:r w:rsidRPr="00BE6507">
              <w:rPr>
                <w:rFonts w:ascii="Century Gothic" w:hAnsi="Century Gothic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FFC3A4D" wp14:editId="60F62704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11430</wp:posOffset>
                      </wp:positionV>
                      <wp:extent cx="358140" cy="137160"/>
                      <wp:effectExtent l="0" t="0" r="22860" b="1524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A4BC4" id="Rectangle 23" o:spid="_x0000_s1026" style="position:absolute;margin-left:132pt;margin-top:.9pt;width:28.2pt;height:10.8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" fillcolor="yellow" strokecolor="black [3213]" strokeweight=".25pt"/>
                  </w:pict>
                </mc:Fallback>
              </mc:AlternateContent>
            </w:r>
            <w:r w:rsidR="00686B52" w:rsidRPr="00BE6507">
              <w:rPr>
                <w:rFonts w:ascii="Century Gothic" w:hAnsi="Century Gothic"/>
                <w:b/>
                <w:i/>
                <w:iCs/>
                <w:sz w:val="22"/>
                <w:szCs w:val="22"/>
              </w:rPr>
              <w:t>Championnat doublettes CD/CD</w:t>
            </w:r>
          </w:p>
        </w:tc>
      </w:tr>
      <w:tr w:rsidR="00686B52" w:rsidRPr="00DA4A56" w14:paraId="6C7185CB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1475D89" w14:textId="01B392D3" w:rsidR="00686B52" w:rsidRPr="00686B52" w:rsidRDefault="00686B52" w:rsidP="00686B52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  <w:r w:rsidRPr="00686B52"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  <w:t>Classe</w:t>
            </w:r>
          </w:p>
        </w:tc>
        <w:tc>
          <w:tcPr>
            <w:tcW w:w="3151" w:type="pct"/>
            <w:tcBorders>
              <w:top w:val="nil"/>
            </w:tcBorders>
            <w:vAlign w:val="center"/>
          </w:tcPr>
          <w:p w14:paraId="39DC2A4F" w14:textId="1E3090F3" w:rsidR="00686B52" w:rsidRPr="008458EF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E4FF4DC" w14:textId="382E3093" w:rsidR="00686B52" w:rsidRPr="00DA4A56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8458EF">
              <w:rPr>
                <w:rFonts w:ascii="Century Gothic" w:hAnsi="Century Gothic"/>
                <w:sz w:val="18"/>
                <w:szCs w:val="18"/>
              </w:rPr>
              <w:t>N° Licence</w:t>
            </w:r>
          </w:p>
        </w:tc>
      </w:tr>
      <w:tr w:rsidR="00B727F0" w:rsidRPr="00DA4A56" w14:paraId="5951C3EC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273A6C6E" w14:textId="05129ED7" w:rsidR="00B727F0" w:rsidRPr="00686B52" w:rsidRDefault="00B727F0" w:rsidP="00686B52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75E8C42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513780B7" w14:textId="40A07E0D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420749D6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30D60D9A" w14:textId="36644B10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ED490C2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5BC224B6" w14:textId="68109F5F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CA869EA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2594B8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3F4014F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2E3229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EB2F476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6011068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6B2586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2F708CA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A191A4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8345DDC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2956B40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C017B37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FE0D2F5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F09E30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08F8BA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E45EE8C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BDD67EB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7E89456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DED2210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3278F2F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D40B9F2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72A55B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E28829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44F981E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FACE93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77BFFC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B11626B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32F87ADE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D2E258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18E603B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E0E7925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C4A65C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76F387B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E61ACE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432776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F1A81D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7A97DCB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32F827D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C4BD58C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44C3EFD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C1955AA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D0407" w:rsidRPr="00DA4A56" w14:paraId="6AF4A9BF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51DF93D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9EF7C98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38B8832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4720FE72" w14:textId="77777777" w:rsidR="006F3549" w:rsidRPr="000D3578" w:rsidRDefault="006F3549" w:rsidP="00B727F0">
      <w:pPr>
        <w:spacing w:line="276" w:lineRule="auto"/>
        <w:rPr>
          <w:rFonts w:ascii="Century Gothic" w:hAnsi="Century Gothic"/>
          <w:b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654922E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7CE3135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C429745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1B203D0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D0407" w:rsidRPr="00DA4A56" w14:paraId="647B20E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1CD81D7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3FAE13D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A9F8341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2A9A138" w14:textId="77777777" w:rsidR="008D0407" w:rsidRDefault="008D0407" w:rsidP="00B727F0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14:paraId="715DA19C" w14:textId="7A9F305E" w:rsidR="00485528" w:rsidRPr="00E76320" w:rsidRDefault="007F1C07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7F1C07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20192" behindDoc="0" locked="0" layoutInCell="1" allowOverlap="1" wp14:anchorId="480F87C6" wp14:editId="16D89A10">
            <wp:simplePos x="0" y="0"/>
            <wp:positionH relativeFrom="column">
              <wp:posOffset>5052060</wp:posOffset>
            </wp:positionH>
            <wp:positionV relativeFrom="paragraph">
              <wp:posOffset>115570</wp:posOffset>
            </wp:positionV>
            <wp:extent cx="763905" cy="902445"/>
            <wp:effectExtent l="0" t="0" r="0" b="0"/>
            <wp:wrapNone/>
            <wp:docPr id="4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21216" behindDoc="0" locked="0" layoutInCell="1" allowOverlap="1" wp14:anchorId="0E9B1735" wp14:editId="6ED5F2FD">
            <wp:simplePos x="0" y="0"/>
            <wp:positionH relativeFrom="column">
              <wp:posOffset>5913120</wp:posOffset>
            </wp:positionH>
            <wp:positionV relativeFrom="paragraph">
              <wp:posOffset>116205</wp:posOffset>
            </wp:positionV>
            <wp:extent cx="753110" cy="885190"/>
            <wp:effectExtent l="0" t="0" r="889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COMITE DES LAND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22240" behindDoc="0" locked="0" layoutInCell="1" allowOverlap="1" wp14:anchorId="20D7D098" wp14:editId="126A14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1579245"/>
            <wp:effectExtent l="0" t="0" r="0" b="1905"/>
            <wp:wrapNone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23264" behindDoc="0" locked="0" layoutInCell="1" allowOverlap="1" wp14:anchorId="0A990FC9" wp14:editId="2CFF4EA3">
            <wp:simplePos x="0" y="0"/>
            <wp:positionH relativeFrom="column">
              <wp:posOffset>735965</wp:posOffset>
            </wp:positionH>
            <wp:positionV relativeFrom="paragraph">
              <wp:posOffset>0</wp:posOffset>
            </wp:positionV>
            <wp:extent cx="744855" cy="1578610"/>
            <wp:effectExtent l="0" t="0" r="0" b="2540"/>
            <wp:wrapNone/>
            <wp:docPr id="4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300DD87B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1E36B570" w14:textId="243BB72A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33DB397E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22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7C396C43" w14:textId="1F6EA178" w:rsidR="00C718C3" w:rsidRDefault="00474A7D" w:rsidP="006F3549">
      <w:pPr>
        <w:spacing w:line="276" w:lineRule="auto"/>
        <w:jc w:val="center"/>
        <w:rPr>
          <w:rFonts w:ascii="Century Gothic" w:hAnsi="Century Gothic"/>
        </w:rPr>
      </w:pPr>
      <w:r w:rsidRPr="00FE39F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45792" behindDoc="0" locked="0" layoutInCell="1" allowOverlap="1" wp14:anchorId="408FE476" wp14:editId="704DB0EE">
            <wp:simplePos x="0" y="0"/>
            <wp:positionH relativeFrom="column">
              <wp:posOffset>2987040</wp:posOffset>
            </wp:positionH>
            <wp:positionV relativeFrom="paragraph">
              <wp:posOffset>179070</wp:posOffset>
            </wp:positionV>
            <wp:extent cx="723900" cy="4191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49">
        <w:rPr>
          <w:rFonts w:ascii="Century Gothic" w:hAnsi="Century Gothic"/>
        </w:rPr>
        <w:br/>
      </w:r>
      <w:r w:rsidR="006F3549">
        <w:rPr>
          <w:rFonts w:ascii="Century Gothic" w:hAnsi="Century Gothic"/>
        </w:rPr>
        <w:br/>
      </w:r>
      <w:r w:rsidR="00B15B56">
        <w:rPr>
          <w:rFonts w:ascii="Century Gothic" w:hAnsi="Century Gothic"/>
        </w:rPr>
        <w:br/>
      </w:r>
    </w:p>
    <w:p w14:paraId="57EDF6A7" w14:textId="77777777" w:rsidR="007F1C07" w:rsidRPr="009821DD" w:rsidRDefault="00C718C3" w:rsidP="007F1C0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7F1C07">
        <w:rPr>
          <w:rFonts w:ascii="Century Gothic" w:hAnsi="Century Gothic"/>
          <w:b/>
          <w:sz w:val="24"/>
          <w:szCs w:val="24"/>
        </w:rPr>
        <w:t>J2 CHAMPIONNAT PETANQUE ZSO - SOUSTONS – SAMEDI 30 NOVEMBRE 2019</w:t>
      </w:r>
    </w:p>
    <w:p w14:paraId="6140E37C" w14:textId="2F0D969E"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 w:rsidR="00F0532A"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BA69C3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 xml:space="preserve"> novembre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1163EAE9" w14:textId="77777777" w:rsidR="00C718C3" w:rsidRPr="009821DD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C718C3" w:rsidRPr="00DA4A56" w14:paraId="33CC0E9F" w14:textId="77777777" w:rsidTr="00C718C3">
        <w:trPr>
          <w:cantSplit/>
        </w:trPr>
        <w:tc>
          <w:tcPr>
            <w:tcW w:w="914" w:type="pct"/>
          </w:tcPr>
          <w:p w14:paraId="41379E79" w14:textId="77777777"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0DC759C8" w14:textId="77777777"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718C3" w:rsidRPr="00DA4A56" w14:paraId="711104A3" w14:textId="77777777" w:rsidTr="00C718C3">
        <w:trPr>
          <w:cantSplit/>
        </w:trPr>
        <w:tc>
          <w:tcPr>
            <w:tcW w:w="914" w:type="pct"/>
            <w:vAlign w:val="center"/>
          </w:tcPr>
          <w:p w14:paraId="3659AFBF" w14:textId="77777777"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29B7FEE4" w14:textId="77777777"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12BA35C4" w14:textId="77777777"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0CAD57E1" w14:textId="77777777"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4EBE05F" w14:textId="77777777" w:rsidR="00C7010D" w:rsidRDefault="00C7010D" w:rsidP="00C7010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</w:rPr>
      </w:pPr>
    </w:p>
    <w:p w14:paraId="580B596D" w14:textId="77777777" w:rsidR="00C7010D" w:rsidRDefault="00C7010D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C7010D" w:rsidRPr="00DA4A56" w14:paraId="6BDDBC70" w14:textId="77777777" w:rsidTr="00C7010D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9E49" w14:textId="77777777" w:rsidR="00C7010D" w:rsidRPr="00FE4917" w:rsidRDefault="00C7010D" w:rsidP="00C701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362F41BE" w14:textId="6486BBA0" w:rsidR="000D3578" w:rsidRPr="00BE6507" w:rsidRDefault="00BE6507" w:rsidP="000D3578">
            <w:pPr>
              <w:pStyle w:val="Corpsdetexte21"/>
              <w:ind w:left="0"/>
              <w:jc w:val="center"/>
              <w:rPr>
                <w:rFonts w:ascii="Century Gothic" w:hAnsi="Century Gothic"/>
                <w:i/>
                <w:iCs/>
                <w:szCs w:val="22"/>
              </w:rPr>
            </w:pPr>
            <w:r w:rsidRPr="00BE6507">
              <w:rPr>
                <w:rFonts w:ascii="Century Gothic" w:hAnsi="Century Gothic"/>
                <w:b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1FD8CB49" wp14:editId="2B7522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106680</wp:posOffset>
                      </wp:positionV>
                      <wp:extent cx="358140" cy="137160"/>
                      <wp:effectExtent l="0" t="0" r="22860" b="1524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BA5F7" id="Rectangle 24" o:spid="_x0000_s1026" style="position:absolute;margin-left:0;margin-top:8.4pt;width:28.2pt;height:10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" fillcolor="red" strokecolor="black [3213]" strokeweight=".25pt"/>
                  </w:pict>
                </mc:Fallback>
              </mc:AlternateContent>
            </w:r>
            <w:r w:rsidR="000D3578" w:rsidRPr="00BE6507">
              <w:rPr>
                <w:rFonts w:ascii="Century Gothic" w:hAnsi="Century Gothic"/>
                <w:b/>
                <w:i/>
                <w:iCs/>
                <w:szCs w:val="22"/>
              </w:rPr>
              <w:t>Championnat doublettes ABC (AB/AB ou AB/BC)</w:t>
            </w:r>
          </w:p>
          <w:p w14:paraId="4DF9ED17" w14:textId="77777777" w:rsidR="00C7010D" w:rsidRPr="00C7010D" w:rsidRDefault="00C7010D" w:rsidP="000D3578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080967BF" w14:textId="77777777" w:rsidR="00C7010D" w:rsidRPr="00FE4917" w:rsidRDefault="00C7010D" w:rsidP="00C7010D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C7010D" w:rsidRPr="00DA4A56" w14:paraId="3A36A901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3492FB6A" w14:textId="77777777" w:rsidR="00C7010D" w:rsidRPr="00C7010D" w:rsidRDefault="00C7010D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05C3EC8D" w14:textId="77777777" w:rsidR="00C7010D" w:rsidRPr="00FE4917" w:rsidRDefault="00C7010D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485684EF" w14:textId="5315913C" w:rsidR="00C7010D" w:rsidRPr="00FE4917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C7010D" w:rsidRPr="00DA4A56" w14:paraId="4DB65669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DFE5F95" w14:textId="77777777" w:rsidR="00C7010D" w:rsidRPr="00C7010D" w:rsidRDefault="00C7010D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02A5B744" w14:textId="77777777" w:rsidR="00C7010D" w:rsidRPr="00FE4917" w:rsidRDefault="00C7010D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2A7460E7" w14:textId="7D718FDF" w:rsidR="00C7010D" w:rsidRPr="00FE4917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71DD87A" w14:textId="77777777" w:rsidR="00B727F0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7B2E1D7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F06B475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F45DB2C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5F60BC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5B83E9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32C5D9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80ED566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C1D93B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84573AE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4096117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B73B1B9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0760C6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BC6B18B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0296E82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827DDE9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C7926E3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ED593E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25593C2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780EFD5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8126706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5073129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FF5E5E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0EB8D86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87DAB5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8226D09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BBDE2F7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452A382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577A61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157A5FD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A87CD1A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6D4316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3F07A13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A2B953F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5098A5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A0E3B5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2BFC92B" w14:textId="77777777" w:rsidR="00B727F0" w:rsidRDefault="00B727F0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C7010D" w:rsidRPr="00DA4A56" w14:paraId="4EFFAF3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952D78" w14:textId="77777777" w:rsidR="00C7010D" w:rsidRPr="008458EF" w:rsidRDefault="00C7010D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FFE2CF0" w14:textId="77777777" w:rsidR="00C7010D" w:rsidRPr="008458EF" w:rsidRDefault="00C7010D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50EAC94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C7010D" w:rsidRPr="00DA4A56" w14:paraId="4AB80E4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1F197CA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C58ECCF" w14:textId="77777777" w:rsidR="00C7010D" w:rsidRPr="008458EF" w:rsidRDefault="00C7010D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A81A588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1208724B" w14:textId="77777777" w:rsidR="00C7010D" w:rsidRDefault="00C7010D" w:rsidP="00C7010D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0D3578" w:rsidRPr="00DA4A56" w14:paraId="3C64A4D4" w14:textId="77777777" w:rsidTr="009C2C33">
        <w:trPr>
          <w:cantSplit/>
          <w:trHeight w:val="454"/>
        </w:trPr>
        <w:tc>
          <w:tcPr>
            <w:tcW w:w="890" w:type="pct"/>
          </w:tcPr>
          <w:p w14:paraId="69155912" w14:textId="77777777" w:rsidR="000D3578" w:rsidRPr="008458EF" w:rsidRDefault="000D3578" w:rsidP="009C2C33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7306FFB9" w14:textId="77777777" w:rsidR="000D3578" w:rsidRPr="008458EF" w:rsidRDefault="000D3578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6E8D4388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0D3578" w:rsidRPr="00DA4A56" w14:paraId="23C9C097" w14:textId="77777777" w:rsidTr="009C2C33">
        <w:trPr>
          <w:cantSplit/>
          <w:trHeight w:val="454"/>
        </w:trPr>
        <w:tc>
          <w:tcPr>
            <w:tcW w:w="890" w:type="pct"/>
          </w:tcPr>
          <w:p w14:paraId="7C142C8F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2CFE5818" w14:textId="77777777" w:rsidR="000D3578" w:rsidRPr="008458EF" w:rsidRDefault="000D3578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34866B29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DEE1948" w14:textId="77777777" w:rsidR="00B727F0" w:rsidRDefault="00B727F0" w:rsidP="00C718C3">
      <w:pPr>
        <w:rPr>
          <w:rFonts w:ascii="Century Gothic" w:hAnsi="Century Gothic"/>
          <w:sz w:val="18"/>
          <w:szCs w:val="18"/>
        </w:rPr>
      </w:pPr>
    </w:p>
    <w:p w14:paraId="024C8A05" w14:textId="02E05741" w:rsidR="00B8087F" w:rsidRPr="00E76320" w:rsidRDefault="007F1C07" w:rsidP="00B8087F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7F1C07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25312" behindDoc="0" locked="0" layoutInCell="1" allowOverlap="1" wp14:anchorId="738007D1" wp14:editId="11B8C768">
            <wp:simplePos x="0" y="0"/>
            <wp:positionH relativeFrom="column">
              <wp:posOffset>5052060</wp:posOffset>
            </wp:positionH>
            <wp:positionV relativeFrom="paragraph">
              <wp:posOffset>115570</wp:posOffset>
            </wp:positionV>
            <wp:extent cx="763905" cy="902445"/>
            <wp:effectExtent l="0" t="0" r="0" b="0"/>
            <wp:wrapNone/>
            <wp:docPr id="4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26336" behindDoc="0" locked="0" layoutInCell="1" allowOverlap="1" wp14:anchorId="78C6892A" wp14:editId="73890CC9">
            <wp:simplePos x="0" y="0"/>
            <wp:positionH relativeFrom="column">
              <wp:posOffset>5913120</wp:posOffset>
            </wp:positionH>
            <wp:positionV relativeFrom="paragraph">
              <wp:posOffset>116205</wp:posOffset>
            </wp:positionV>
            <wp:extent cx="753110" cy="885190"/>
            <wp:effectExtent l="0" t="0" r="889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COMITE DES LAND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27360" behindDoc="0" locked="0" layoutInCell="1" allowOverlap="1" wp14:anchorId="6BBC7706" wp14:editId="382F12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1579245"/>
            <wp:effectExtent l="0" t="0" r="0" b="1905"/>
            <wp:wrapNone/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28384" behindDoc="0" locked="0" layoutInCell="1" allowOverlap="1" wp14:anchorId="00ED17B3" wp14:editId="22B2EA1F">
            <wp:simplePos x="0" y="0"/>
            <wp:positionH relativeFrom="column">
              <wp:posOffset>735965</wp:posOffset>
            </wp:positionH>
            <wp:positionV relativeFrom="paragraph">
              <wp:posOffset>0</wp:posOffset>
            </wp:positionV>
            <wp:extent cx="744855" cy="1578610"/>
            <wp:effectExtent l="0" t="0" r="0" b="2540"/>
            <wp:wrapNone/>
            <wp:docPr id="5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087F">
        <w:rPr>
          <w:rFonts w:ascii="Century Gothic" w:hAnsi="Century Gothic"/>
          <w:b/>
          <w:sz w:val="22"/>
          <w:szCs w:val="22"/>
        </w:rPr>
        <w:t>LIGUE SPORT ADAPTE NOUVELLE-</w:t>
      </w:r>
      <w:r w:rsidR="00B8087F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4D579165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3371B6A5" w14:textId="1EEE3653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2C78B873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23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2E48EBD2" w14:textId="49DCD249" w:rsidR="00B8087F" w:rsidRDefault="00474A7D" w:rsidP="00B8087F">
      <w:pPr>
        <w:spacing w:line="276" w:lineRule="auto"/>
        <w:jc w:val="center"/>
        <w:rPr>
          <w:rFonts w:ascii="Century Gothic" w:hAnsi="Century Gothic"/>
        </w:rPr>
      </w:pPr>
      <w:r w:rsidRPr="00FE39F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47840" behindDoc="0" locked="0" layoutInCell="1" allowOverlap="1" wp14:anchorId="7D0AFEA8" wp14:editId="25AC19F4">
            <wp:simplePos x="0" y="0"/>
            <wp:positionH relativeFrom="column">
              <wp:posOffset>2933700</wp:posOffset>
            </wp:positionH>
            <wp:positionV relativeFrom="paragraph">
              <wp:posOffset>125730</wp:posOffset>
            </wp:positionV>
            <wp:extent cx="723900" cy="4191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7F">
        <w:rPr>
          <w:rFonts w:ascii="Century Gothic" w:hAnsi="Century Gothic"/>
        </w:rPr>
        <w:br/>
      </w:r>
      <w:r w:rsidR="00B8087F">
        <w:rPr>
          <w:rFonts w:ascii="Century Gothic" w:hAnsi="Century Gothic"/>
        </w:rPr>
        <w:br/>
      </w:r>
      <w:r w:rsidR="00B8087F">
        <w:rPr>
          <w:rFonts w:ascii="Century Gothic" w:hAnsi="Century Gothic"/>
        </w:rPr>
        <w:br/>
      </w:r>
    </w:p>
    <w:p w14:paraId="5F1C54E9" w14:textId="77777777" w:rsidR="007F1C07" w:rsidRPr="009821DD" w:rsidRDefault="00B8087F" w:rsidP="007F1C0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7F1C07">
        <w:rPr>
          <w:rFonts w:ascii="Century Gothic" w:hAnsi="Century Gothic"/>
          <w:b/>
          <w:sz w:val="24"/>
          <w:szCs w:val="24"/>
        </w:rPr>
        <w:t>J2 CHAMPIONNAT PETANQUE ZSO - SOUSTONS – SAMEDI 30 NOVEMBRE 2019</w:t>
      </w:r>
    </w:p>
    <w:p w14:paraId="0CCCD68E" w14:textId="475217E3" w:rsidR="00B8087F" w:rsidRDefault="00B8087F" w:rsidP="00B8087F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BA69C3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 xml:space="preserve"> novembre </w:t>
      </w:r>
      <w:r>
        <w:rPr>
          <w:rFonts w:ascii="Century Gothic" w:hAnsi="Century Gothic"/>
          <w:b/>
          <w:color w:val="FF0000"/>
          <w:szCs w:val="22"/>
          <w:u w:val="single"/>
        </w:rPr>
        <w:t>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294FCAD2" w14:textId="77777777" w:rsidR="00B8087F" w:rsidRPr="009821DD" w:rsidRDefault="00B8087F" w:rsidP="00B8087F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B8087F" w:rsidRPr="00DA4A56" w14:paraId="4326991E" w14:textId="77777777" w:rsidTr="009C2C33">
        <w:trPr>
          <w:cantSplit/>
        </w:trPr>
        <w:tc>
          <w:tcPr>
            <w:tcW w:w="914" w:type="pct"/>
          </w:tcPr>
          <w:p w14:paraId="7524ADD5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1B2DB287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087F" w:rsidRPr="00DA4A56" w14:paraId="12B0EB63" w14:textId="77777777" w:rsidTr="009C2C33">
        <w:trPr>
          <w:cantSplit/>
        </w:trPr>
        <w:tc>
          <w:tcPr>
            <w:tcW w:w="914" w:type="pct"/>
            <w:vAlign w:val="center"/>
          </w:tcPr>
          <w:p w14:paraId="3ACCF6F4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642ACD6C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59179FD2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7A5B113B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2842FE9F" w14:textId="77777777" w:rsidR="000D3578" w:rsidRPr="000D3578" w:rsidRDefault="000D3578" w:rsidP="00B8087F">
      <w:pPr>
        <w:rPr>
          <w:rFonts w:ascii="Century Gothic" w:hAnsi="Century Gothic"/>
          <w:sz w:val="22"/>
          <w:szCs w:val="22"/>
        </w:rPr>
      </w:pPr>
    </w:p>
    <w:p w14:paraId="2D2EE272" w14:textId="77777777" w:rsidR="000D3578" w:rsidRDefault="000D3578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0D3578" w:rsidRPr="00DA4A56" w14:paraId="2A0B7DED" w14:textId="77777777" w:rsidTr="009C2C33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EA3B" w14:textId="77777777" w:rsidR="000D3578" w:rsidRPr="00FE4917" w:rsidRDefault="000D3578" w:rsidP="009C2C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1673C9D4" w14:textId="47C0D57D" w:rsidR="000D3578" w:rsidRPr="00BE6507" w:rsidRDefault="00BE6507" w:rsidP="000D3578">
            <w:pPr>
              <w:jc w:val="center"/>
              <w:rPr>
                <w:rFonts w:ascii="Century Gothic" w:hAnsi="Century Gothic"/>
                <w:b/>
                <w:i/>
                <w:iCs/>
              </w:rPr>
            </w:pPr>
            <w:r w:rsidRPr="00BE6507">
              <w:rPr>
                <w:rFonts w:ascii="Century Gothic" w:hAnsi="Century Gothic"/>
                <w:b/>
                <w:i/>
                <w:i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4BCAF98C" wp14:editId="2F0E97DD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32385</wp:posOffset>
                      </wp:positionV>
                      <wp:extent cx="358140" cy="137160"/>
                      <wp:effectExtent l="0" t="0" r="22860" b="1524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AEC53" id="Rectangle 27" o:spid="_x0000_s1026" style="position:absolute;margin-left:20.85pt;margin-top:2.55pt;width:28.2pt;height:10.8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" fillcolor="#e36c0a [2409]" strokecolor="black [3213]" strokeweight=".25pt"/>
                  </w:pict>
                </mc:Fallback>
              </mc:AlternateContent>
            </w:r>
            <w:r w:rsidR="000D3578" w:rsidRPr="00BE6507">
              <w:rPr>
                <w:rFonts w:ascii="Century Gothic" w:hAnsi="Century Gothic"/>
                <w:b/>
                <w:i/>
                <w:iCs/>
                <w:sz w:val="22"/>
                <w:szCs w:val="22"/>
              </w:rPr>
              <w:t>Championnat doublettes BCD (BC/CD)</w:t>
            </w:r>
          </w:p>
        </w:tc>
        <w:tc>
          <w:tcPr>
            <w:tcW w:w="958" w:type="pct"/>
            <w:vAlign w:val="center"/>
          </w:tcPr>
          <w:p w14:paraId="73128F2C" w14:textId="77777777" w:rsidR="000D3578" w:rsidRPr="00FE4917" w:rsidRDefault="000D3578" w:rsidP="009C2C33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86B52" w:rsidRPr="00DA4A56" w14:paraId="0824F8FB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15EAB927" w14:textId="77777777" w:rsidR="00686B52" w:rsidRPr="00C7010D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68CDCEA7" w14:textId="0A9A0D81" w:rsidR="00686B52" w:rsidRPr="00FE4917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3A7DD36E" w14:textId="6E424272" w:rsidR="00686B52" w:rsidRPr="00FE4917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DA4A56" w14:paraId="0E52453F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0D707CBE" w14:textId="77777777" w:rsidR="00686B52" w:rsidRPr="00C7010D" w:rsidRDefault="00686B52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2F6E4A69" w14:textId="5304BCB1" w:rsidR="00686B52" w:rsidRPr="00FE4917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35295944" w14:textId="27B3695A" w:rsidR="00686B52" w:rsidRPr="00FE4917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5373691" w14:textId="77777777" w:rsidR="000D3578" w:rsidRPr="00DA4A56" w:rsidRDefault="000D3578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DA4A56" w14:paraId="150CC08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350064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365CBA25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E5DF1AA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8087F" w:rsidRPr="00DA4A56" w14:paraId="20ED28A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542D69B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102FD0CD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56A0FCF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453E62B1" w14:textId="77777777" w:rsidR="00B8087F" w:rsidRPr="00DA4A56" w:rsidRDefault="00B8087F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DA4A56" w14:paraId="519BFBE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55D0515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5C98B5DE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985EB2D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8087F" w:rsidRPr="00DA4A56" w14:paraId="20B26D2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81BD5F6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0EEC20AD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3AE4C51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7811838B" w14:textId="77777777" w:rsidR="00B8087F" w:rsidRPr="00DA4A56" w:rsidRDefault="00B8087F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DA4A56" w14:paraId="2831D93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2F075AA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6DDED27F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83E46E1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8087F" w:rsidRPr="00DA4A56" w14:paraId="69CBC59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B66E4A8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555EB40E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D2E71AD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496870EC" w14:textId="77777777" w:rsidR="00B8087F" w:rsidRPr="00DA4A56" w:rsidRDefault="00B8087F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DA4A56" w14:paraId="650B0C9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6C0EE9E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728EF7EA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1C9C803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8087F" w:rsidRPr="00DA4A56" w14:paraId="1D6DEF8D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3EF7756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44C22710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7615E5C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1D8BBEEE" w14:textId="77777777" w:rsidR="00B8087F" w:rsidRDefault="00B8087F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0D3578" w:rsidRPr="00DA4A56" w14:paraId="0E76093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528679C" w14:textId="77777777" w:rsidR="000D3578" w:rsidRPr="008458EF" w:rsidRDefault="000D3578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4A1B9986" w14:textId="77777777" w:rsidR="000D3578" w:rsidRPr="008458EF" w:rsidRDefault="000D3578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FDD78F5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0D3578" w:rsidRPr="00DA4A56" w14:paraId="5317895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14CAEB7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55D7889B" w14:textId="77777777" w:rsidR="000D3578" w:rsidRPr="008458EF" w:rsidRDefault="000D3578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48A09240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48FC1A75" w14:textId="77777777" w:rsidR="000D3578" w:rsidRDefault="000D3578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0D3578" w:rsidRPr="00DA4A56" w14:paraId="45057585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A8FC429" w14:textId="77777777" w:rsidR="000D3578" w:rsidRPr="008458EF" w:rsidRDefault="000D3578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48652193" w14:textId="77777777" w:rsidR="000D3578" w:rsidRPr="008458EF" w:rsidRDefault="000D3578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AC5E595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0D3578" w:rsidRPr="00DA4A56" w14:paraId="090F98F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D7A5AD6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59FBB6AE" w14:textId="77777777" w:rsidR="000D3578" w:rsidRPr="008458EF" w:rsidRDefault="000D3578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89C23A1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366C7F38" w14:textId="77777777" w:rsidR="000D3578" w:rsidRDefault="000D3578" w:rsidP="00B8087F">
      <w:pPr>
        <w:rPr>
          <w:rFonts w:ascii="Century Gothic" w:hAnsi="Century Gothic"/>
        </w:rPr>
      </w:pPr>
    </w:p>
    <w:p w14:paraId="7B595D5C" w14:textId="77777777" w:rsidR="00B727F0" w:rsidRDefault="00B727F0" w:rsidP="00C718C3">
      <w:pPr>
        <w:rPr>
          <w:rFonts w:ascii="Century Gothic" w:hAnsi="Century Gothic"/>
          <w:sz w:val="18"/>
          <w:szCs w:val="18"/>
        </w:rPr>
      </w:pPr>
    </w:p>
    <w:p w14:paraId="2E5F8058" w14:textId="72A47515" w:rsidR="00B8087F" w:rsidRPr="00E76320" w:rsidRDefault="007F1C07" w:rsidP="00B8087F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7F1C07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30432" behindDoc="0" locked="0" layoutInCell="1" allowOverlap="1" wp14:anchorId="2A2CAE8D" wp14:editId="0F311DE2">
            <wp:simplePos x="0" y="0"/>
            <wp:positionH relativeFrom="column">
              <wp:posOffset>5052060</wp:posOffset>
            </wp:positionH>
            <wp:positionV relativeFrom="paragraph">
              <wp:posOffset>115570</wp:posOffset>
            </wp:positionV>
            <wp:extent cx="763905" cy="902445"/>
            <wp:effectExtent l="0" t="0" r="0" b="0"/>
            <wp:wrapNone/>
            <wp:docPr id="5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31456" behindDoc="0" locked="0" layoutInCell="1" allowOverlap="1" wp14:anchorId="6A542597" wp14:editId="3932FE6D">
            <wp:simplePos x="0" y="0"/>
            <wp:positionH relativeFrom="column">
              <wp:posOffset>5913120</wp:posOffset>
            </wp:positionH>
            <wp:positionV relativeFrom="paragraph">
              <wp:posOffset>116205</wp:posOffset>
            </wp:positionV>
            <wp:extent cx="753110" cy="885190"/>
            <wp:effectExtent l="0" t="0" r="889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COMITE DES LAND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32480" behindDoc="0" locked="0" layoutInCell="1" allowOverlap="1" wp14:anchorId="74577D00" wp14:editId="5B636E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1579245"/>
            <wp:effectExtent l="0" t="0" r="0" b="1905"/>
            <wp:wrapNone/>
            <wp:docPr id="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1C0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33504" behindDoc="0" locked="0" layoutInCell="1" allowOverlap="1" wp14:anchorId="108B38D9" wp14:editId="48108B23">
            <wp:simplePos x="0" y="0"/>
            <wp:positionH relativeFrom="column">
              <wp:posOffset>735965</wp:posOffset>
            </wp:positionH>
            <wp:positionV relativeFrom="paragraph">
              <wp:posOffset>0</wp:posOffset>
            </wp:positionV>
            <wp:extent cx="744855" cy="1578610"/>
            <wp:effectExtent l="0" t="0" r="0" b="2540"/>
            <wp:wrapNone/>
            <wp:docPr id="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087F">
        <w:rPr>
          <w:rFonts w:ascii="Century Gothic" w:hAnsi="Century Gothic"/>
          <w:b/>
          <w:sz w:val="22"/>
          <w:szCs w:val="22"/>
        </w:rPr>
        <w:t>LIGUE SPORT ADAPTE NOUVELLE-</w:t>
      </w:r>
      <w:r w:rsidR="00B8087F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20CB756E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3864BF0C" w14:textId="0D931A76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0C021125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24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46586D7E" w14:textId="705F6558" w:rsidR="00B8087F" w:rsidRDefault="00474A7D" w:rsidP="00B8087F">
      <w:pPr>
        <w:spacing w:line="276" w:lineRule="auto"/>
        <w:jc w:val="center"/>
        <w:rPr>
          <w:rFonts w:ascii="Century Gothic" w:hAnsi="Century Gothic"/>
        </w:rPr>
      </w:pPr>
      <w:r w:rsidRPr="00FE39F7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749888" behindDoc="0" locked="0" layoutInCell="1" allowOverlap="1" wp14:anchorId="2D7966DB" wp14:editId="15B8FB46">
            <wp:simplePos x="0" y="0"/>
            <wp:positionH relativeFrom="column">
              <wp:posOffset>3009900</wp:posOffset>
            </wp:positionH>
            <wp:positionV relativeFrom="paragraph">
              <wp:posOffset>133350</wp:posOffset>
            </wp:positionV>
            <wp:extent cx="723900" cy="4191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87F">
        <w:rPr>
          <w:rFonts w:ascii="Century Gothic" w:hAnsi="Century Gothic"/>
        </w:rPr>
        <w:br/>
      </w:r>
      <w:r w:rsidR="00B8087F">
        <w:rPr>
          <w:rFonts w:ascii="Century Gothic" w:hAnsi="Century Gothic"/>
        </w:rPr>
        <w:br/>
      </w:r>
      <w:r w:rsidR="00B8087F">
        <w:rPr>
          <w:rFonts w:ascii="Century Gothic" w:hAnsi="Century Gothic"/>
        </w:rPr>
        <w:br/>
      </w:r>
    </w:p>
    <w:p w14:paraId="5CF24C3B" w14:textId="77777777" w:rsidR="007F1C07" w:rsidRPr="009821DD" w:rsidRDefault="00B8087F" w:rsidP="007F1C0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7F1C07">
        <w:rPr>
          <w:rFonts w:ascii="Century Gothic" w:hAnsi="Century Gothic"/>
          <w:b/>
          <w:sz w:val="24"/>
          <w:szCs w:val="24"/>
        </w:rPr>
        <w:t>J2 CHAMPIONNAT PETANQUE ZSO - SOUSTONS – SAMEDI 30 NOVEMBRE 2019</w:t>
      </w:r>
    </w:p>
    <w:p w14:paraId="00097718" w14:textId="326B638E" w:rsidR="00B8087F" w:rsidRDefault="00B8087F" w:rsidP="00B8087F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BA69C3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7F1C07">
        <w:rPr>
          <w:rFonts w:ascii="Century Gothic" w:hAnsi="Century Gothic"/>
          <w:b/>
          <w:color w:val="FF0000"/>
          <w:szCs w:val="22"/>
          <w:u w:val="single"/>
        </w:rPr>
        <w:t xml:space="preserve"> novembre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062A8374" w14:textId="77777777" w:rsidR="00B8087F" w:rsidRPr="009821DD" w:rsidRDefault="00B8087F" w:rsidP="00B8087F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B8087F" w:rsidRPr="00DA4A56" w14:paraId="51FB25D9" w14:textId="77777777" w:rsidTr="009C2C33">
        <w:trPr>
          <w:cantSplit/>
        </w:trPr>
        <w:tc>
          <w:tcPr>
            <w:tcW w:w="914" w:type="pct"/>
          </w:tcPr>
          <w:p w14:paraId="2801A14E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6195FC41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087F" w:rsidRPr="00DA4A56" w14:paraId="4A855467" w14:textId="77777777" w:rsidTr="009C2C33">
        <w:trPr>
          <w:cantSplit/>
        </w:trPr>
        <w:tc>
          <w:tcPr>
            <w:tcW w:w="914" w:type="pct"/>
            <w:vAlign w:val="center"/>
          </w:tcPr>
          <w:p w14:paraId="2AE7E6AD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1D894375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35ED935B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763AD835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803C3AA" w14:textId="77777777" w:rsidR="00B8087F" w:rsidRPr="00DA4A56" w:rsidRDefault="00B8087F" w:rsidP="00B8087F">
      <w:pPr>
        <w:pStyle w:val="Corpsdetexte21"/>
        <w:ind w:left="0"/>
        <w:rPr>
          <w:rFonts w:ascii="Century Gothic" w:hAnsi="Century Gothic"/>
          <w:szCs w:val="22"/>
        </w:rPr>
      </w:pPr>
    </w:p>
    <w:p w14:paraId="43763F34" w14:textId="4900E195" w:rsidR="00B8087F" w:rsidRDefault="00BE6507" w:rsidP="00B8087F">
      <w:pPr>
        <w:rPr>
          <w:rFonts w:ascii="Century Gothic" w:hAnsi="Century Gothic"/>
          <w:sz w:val="18"/>
          <w:szCs w:val="18"/>
        </w:rPr>
      </w:pPr>
      <w:r w:rsidRPr="00BE6507"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106021B" wp14:editId="4A8C21B2">
                <wp:simplePos x="0" y="0"/>
                <wp:positionH relativeFrom="column">
                  <wp:posOffset>1892935</wp:posOffset>
                </wp:positionH>
                <wp:positionV relativeFrom="paragraph">
                  <wp:posOffset>151130</wp:posOffset>
                </wp:positionV>
                <wp:extent cx="358140" cy="137160"/>
                <wp:effectExtent l="0" t="0" r="2286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B233C" id="Rectangle 28" o:spid="_x0000_s1026" style="position:absolute;margin-left:149.05pt;margin-top:11.9pt;width:28.2pt;height:10.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" fillcolor="white [3212]" strokecolor="black [3213]" strokeweight=".25pt"/>
            </w:pict>
          </mc:Fallback>
        </mc:AlternateConten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0D3578" w:rsidRPr="00764EE9" w14:paraId="39234EA9" w14:textId="77777777" w:rsidTr="000D3578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7DD7" w14:textId="77777777" w:rsidR="000D3578" w:rsidRPr="000D3578" w:rsidRDefault="000D3578" w:rsidP="000D357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3578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</w:tcPr>
          <w:p w14:paraId="45DF73AD" w14:textId="69B111B3" w:rsidR="000D3578" w:rsidRDefault="000D3578" w:rsidP="009C2C33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Championnat triplettes BCD</w:t>
            </w:r>
          </w:p>
          <w:p w14:paraId="28659422" w14:textId="77777777" w:rsidR="000D3578" w:rsidRPr="00764EE9" w:rsidRDefault="000D3578" w:rsidP="009C2C33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(BC/BC/BC ou BC/CD/CD ou BC/BC/CD ou CD/CD/CD)</w:t>
            </w:r>
          </w:p>
        </w:tc>
        <w:tc>
          <w:tcPr>
            <w:tcW w:w="958" w:type="pct"/>
          </w:tcPr>
          <w:p w14:paraId="5BF09F7C" w14:textId="77777777" w:rsidR="000D3578" w:rsidRPr="008458EF" w:rsidRDefault="000D3578" w:rsidP="000D3578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86B52" w:rsidRPr="00764EE9" w14:paraId="56456BB7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1A8D717A" w14:textId="7881140F" w:rsidR="00686B52" w:rsidRPr="000D3578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3F47251F" w14:textId="1C630C3E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2767DAE6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764EE9" w14:paraId="6F885E8D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4042343B" w14:textId="094E822C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46DA92BA" w14:textId="1ED9605F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4A3BB480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764EE9" w14:paraId="099DCA9D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DA02F12" w14:textId="12875E88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653ABC73" w14:textId="494F5F94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195C6BBC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572AF2C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3C30458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BB6DF10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1982581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54E3A4A6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08143E7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2E821FD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3E6CA780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6962A301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3E7CE6F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BAD6B05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6EF6819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9795348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58B49A12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1148A32F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3877B4F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F924637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99C6E84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480AC88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AA904C3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312879A4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8CF6962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61CD449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0BB49CA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C0AC26C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3D15C43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1ACC3A6E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06AA751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7EA59F1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4892D11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D92E00E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76AB4DA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45AE4D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3E0B1FF8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BD64895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7B554E1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4CECB1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2C533ACE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003C2D0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12A1F930" w14:textId="77777777" w:rsidR="00E00E1F" w:rsidRDefault="00E00E1F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764EE9" w14:paraId="677ABAD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83BE993" w14:textId="77777777" w:rsidR="00686B52" w:rsidRPr="008458EF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D7C7395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2A6B0A66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86B52" w:rsidRPr="00764EE9" w14:paraId="0FB6753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A5F2831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F95C853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03300E8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86B52" w:rsidRPr="00764EE9" w14:paraId="065E878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5BB638B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0E6BDE9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F107B80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45FD954" w14:textId="0D7F6BE6" w:rsidR="00E00E1F" w:rsidRDefault="00E00E1F" w:rsidP="00C718C3">
      <w:pPr>
        <w:rPr>
          <w:rFonts w:ascii="Century Gothic" w:hAnsi="Century Gothic"/>
          <w:sz w:val="18"/>
          <w:szCs w:val="18"/>
        </w:rPr>
      </w:pPr>
    </w:p>
    <w:p w14:paraId="79BC9C2C" w14:textId="26362C76" w:rsidR="00121A55" w:rsidRDefault="00121A55" w:rsidP="00121A55">
      <w:pPr>
        <w:rPr>
          <w:rFonts w:ascii="Century Gothic" w:hAnsi="Century Gothic"/>
          <w:sz w:val="18"/>
          <w:szCs w:val="18"/>
        </w:rPr>
      </w:pPr>
      <w:r w:rsidRPr="00121A55"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735552" behindDoc="0" locked="0" layoutInCell="1" allowOverlap="1" wp14:anchorId="796022FA" wp14:editId="497D6E50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709295" cy="1579245"/>
            <wp:effectExtent l="0" t="0" r="0" b="1905"/>
            <wp:wrapNone/>
            <wp:docPr id="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C0417D" w14:textId="02FFB101" w:rsidR="00121A55" w:rsidRDefault="00121A55" w:rsidP="00121A55">
      <w:pPr>
        <w:spacing w:line="276" w:lineRule="auto"/>
        <w:jc w:val="center"/>
        <w:rPr>
          <w:rFonts w:ascii="Century Gothic" w:hAnsi="Century Gothic"/>
          <w:b/>
          <w:sz w:val="24"/>
        </w:rPr>
      </w:pPr>
    </w:p>
    <w:p w14:paraId="119D3BD8" w14:textId="77777777" w:rsidR="00121A55" w:rsidRDefault="00121A55" w:rsidP="00121A55">
      <w:pPr>
        <w:overflowPunct/>
        <w:jc w:val="center"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INSCRIPTIONS REPAS PETANQUE SOUSTONS</w:t>
      </w:r>
    </w:p>
    <w:p w14:paraId="580D825E" w14:textId="77777777" w:rsidR="00121A55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194F3322" w14:textId="3F69E675" w:rsidR="00121A55" w:rsidRPr="00D80D53" w:rsidRDefault="00121A55" w:rsidP="00121A55">
      <w:pPr>
        <w:overflowPunct/>
        <w:jc w:val="center"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 w:rsidRPr="00D80D53">
        <w:rPr>
          <w:rFonts w:eastAsia="Calibri"/>
          <w:b/>
          <w:color w:val="FF0000"/>
          <w:sz w:val="28"/>
          <w:szCs w:val="28"/>
          <w:lang w:eastAsia="en-US"/>
        </w:rPr>
        <w:t xml:space="preserve">La fiche est à retourner au secrétariat, avant le </w:t>
      </w:r>
      <w:r>
        <w:rPr>
          <w:rFonts w:eastAsia="Calibri"/>
          <w:b/>
          <w:color w:val="FF0000"/>
          <w:sz w:val="28"/>
          <w:szCs w:val="28"/>
          <w:lang w:eastAsia="en-US"/>
        </w:rPr>
        <w:t>2</w:t>
      </w:r>
      <w:r w:rsidR="00BA69C3">
        <w:rPr>
          <w:rFonts w:eastAsia="Calibri"/>
          <w:b/>
          <w:color w:val="FF0000"/>
          <w:sz w:val="28"/>
          <w:szCs w:val="28"/>
          <w:lang w:eastAsia="en-US"/>
        </w:rPr>
        <w:t>2</w:t>
      </w:r>
      <w:r>
        <w:rPr>
          <w:rFonts w:eastAsia="Calibri"/>
          <w:b/>
          <w:color w:val="FF0000"/>
          <w:sz w:val="28"/>
          <w:szCs w:val="28"/>
          <w:lang w:eastAsia="en-US"/>
        </w:rPr>
        <w:t xml:space="preserve"> novembre 2019</w:t>
      </w:r>
      <w:r w:rsidRPr="00D80D53">
        <w:rPr>
          <w:rFonts w:eastAsia="Calibri"/>
          <w:b/>
          <w:color w:val="FF0000"/>
          <w:sz w:val="28"/>
          <w:szCs w:val="28"/>
          <w:lang w:eastAsia="en-US"/>
        </w:rPr>
        <w:t>.</w:t>
      </w:r>
    </w:p>
    <w:p w14:paraId="0E6950CF" w14:textId="77777777" w:rsidR="00121A55" w:rsidRPr="00D80D53" w:rsidRDefault="00121A55" w:rsidP="00121A55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</w:p>
    <w:p w14:paraId="794DC42D" w14:textId="77777777" w:rsidR="00121A55" w:rsidRDefault="00121A55" w:rsidP="00121A55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</w:p>
    <w:p w14:paraId="376BEE48" w14:textId="77777777" w:rsidR="00121A55" w:rsidRDefault="00121A55" w:rsidP="00121A55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br/>
      </w:r>
    </w:p>
    <w:p w14:paraId="42A1046B" w14:textId="77777777" w:rsidR="00121A55" w:rsidRDefault="00121A55" w:rsidP="00121A55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Ligue Sport Adapté Nouvelle-Aquitaine</w:t>
      </w:r>
    </w:p>
    <w:p w14:paraId="3633428E" w14:textId="77777777" w:rsidR="00121A55" w:rsidRDefault="00121A55" w:rsidP="00121A55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Maison Régionale des Sports</w:t>
      </w:r>
    </w:p>
    <w:p w14:paraId="678D1893" w14:textId="77777777" w:rsidR="00121A55" w:rsidRPr="00002714" w:rsidRDefault="00121A55" w:rsidP="00121A55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2 avenue de l’Université</w:t>
      </w:r>
    </w:p>
    <w:p w14:paraId="2AF4BB2F" w14:textId="77777777" w:rsidR="00121A55" w:rsidRDefault="00121A55" w:rsidP="00121A55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334</w:t>
      </w:r>
      <w:r w:rsidRPr="00002714">
        <w:rPr>
          <w:rFonts w:eastAsia="Calibri"/>
          <w:bCs/>
          <w:sz w:val="28"/>
          <w:szCs w:val="28"/>
          <w:lang w:eastAsia="en-US"/>
        </w:rPr>
        <w:t xml:space="preserve">00 </w:t>
      </w:r>
      <w:r>
        <w:rPr>
          <w:rFonts w:eastAsia="Calibri"/>
          <w:bCs/>
          <w:sz w:val="28"/>
          <w:szCs w:val="28"/>
          <w:lang w:eastAsia="en-US"/>
        </w:rPr>
        <w:t>TALENCE</w:t>
      </w:r>
    </w:p>
    <w:p w14:paraId="09BDD69D" w14:textId="77777777" w:rsidR="00121A55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/>
        <w:t xml:space="preserve">Ou mail : </w:t>
      </w:r>
      <w:hyperlink r:id="rId25" w:history="1">
        <w:r w:rsidRPr="009D1D93">
          <w:rPr>
            <w:rStyle w:val="Lienhypertexte"/>
            <w:rFonts w:eastAsia="Calibri"/>
            <w:sz w:val="28"/>
            <w:szCs w:val="28"/>
            <w:lang w:eastAsia="en-US"/>
          </w:rPr>
          <w:t>secretariat@sportadapteaquitaine.fr</w:t>
        </w:r>
      </w:hyperlink>
      <w:r>
        <w:rPr>
          <w:rFonts w:eastAsia="Calibri"/>
          <w:sz w:val="28"/>
          <w:szCs w:val="28"/>
          <w:lang w:eastAsia="en-US"/>
        </w:rPr>
        <w:t xml:space="preserve"> </w:t>
      </w:r>
    </w:p>
    <w:p w14:paraId="52DF0506" w14:textId="77777777" w:rsidR="00121A55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Ou téléphone : 05 57 22 42 18</w:t>
      </w:r>
    </w:p>
    <w:p w14:paraId="50D095AA" w14:textId="77777777" w:rsidR="00121A55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5213"/>
      </w:tblGrid>
      <w:tr w:rsidR="00121A55" w14:paraId="3B0ABF87" w14:textId="77777777" w:rsidTr="00864C64">
        <w:tc>
          <w:tcPr>
            <w:tcW w:w="4960" w:type="dxa"/>
          </w:tcPr>
          <w:p w14:paraId="6D0A7678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l’établissement</w:t>
            </w:r>
          </w:p>
          <w:p w14:paraId="456FC005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6B266558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21A55" w14:paraId="76CDBB58" w14:textId="77777777" w:rsidTr="00864C64">
        <w:tc>
          <w:tcPr>
            <w:tcW w:w="4960" w:type="dxa"/>
          </w:tcPr>
          <w:p w14:paraId="266280E0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l’association</w:t>
            </w:r>
          </w:p>
          <w:p w14:paraId="2BF6DB41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38462A33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21A55" w14:paraId="23A2399C" w14:textId="77777777" w:rsidTr="00864C64">
        <w:tc>
          <w:tcPr>
            <w:tcW w:w="4960" w:type="dxa"/>
          </w:tcPr>
          <w:p w14:paraId="4D99107C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Personne à contacter</w:t>
            </w:r>
          </w:p>
          <w:p w14:paraId="041A4615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7EFF4FB8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2188E194" w14:textId="77777777" w:rsidR="00121A55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1B429E52" w14:textId="708D1DCB" w:rsidR="00121A55" w:rsidRDefault="00121A55" w:rsidP="00121A55">
      <w:pPr>
        <w:overflowPunct/>
        <w:textAlignment w:val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Menu à </w:t>
      </w:r>
      <w:r>
        <w:rPr>
          <w:rFonts w:eastAsia="Calibri"/>
          <w:b/>
          <w:sz w:val="28"/>
          <w:szCs w:val="28"/>
          <w:lang w:eastAsia="en-US"/>
        </w:rPr>
        <w:t>8</w:t>
      </w:r>
      <w:r w:rsidRPr="002E659A">
        <w:rPr>
          <w:rFonts w:eastAsia="Calibri"/>
          <w:b/>
          <w:sz w:val="28"/>
          <w:szCs w:val="28"/>
          <w:lang w:eastAsia="en-US"/>
        </w:rPr>
        <w:t xml:space="preserve"> euros</w:t>
      </w:r>
      <w:r>
        <w:rPr>
          <w:rFonts w:eastAsia="Calibri"/>
          <w:b/>
          <w:sz w:val="28"/>
          <w:szCs w:val="28"/>
          <w:lang w:eastAsia="en-US"/>
        </w:rPr>
        <w:t xml:space="preserve"> : </w:t>
      </w:r>
      <w:r w:rsidR="00BE6507" w:rsidRPr="00BE6507">
        <w:rPr>
          <w:rFonts w:eastAsia="Calibri"/>
          <w:bCs/>
          <w:sz w:val="28"/>
          <w:szCs w:val="28"/>
          <w:lang w:eastAsia="en-US"/>
        </w:rPr>
        <w:t>P</w:t>
      </w:r>
      <w:r w:rsidR="00AD1266">
        <w:rPr>
          <w:rFonts w:eastAsia="Calibri"/>
          <w:bCs/>
          <w:sz w:val="28"/>
          <w:szCs w:val="28"/>
          <w:lang w:eastAsia="en-US"/>
        </w:rPr>
        <w:t>âté/cornichons, Pâtes bolognaises, Compote</w:t>
      </w:r>
      <w:bookmarkStart w:id="0" w:name="_GoBack"/>
      <w:bookmarkEnd w:id="0"/>
    </w:p>
    <w:p w14:paraId="65C06210" w14:textId="77777777" w:rsidR="00121A55" w:rsidRPr="002E659A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207EFB72" w14:textId="77777777" w:rsidR="00121A55" w:rsidRPr="002E659A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402"/>
        <w:gridCol w:w="3261"/>
      </w:tblGrid>
      <w:tr w:rsidR="00121A55" w:rsidRPr="002E659A" w14:paraId="0F319C88" w14:textId="77777777" w:rsidTr="00864C64">
        <w:tc>
          <w:tcPr>
            <w:tcW w:w="3510" w:type="dxa"/>
          </w:tcPr>
          <w:p w14:paraId="42811304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E659A">
              <w:rPr>
                <w:rFonts w:eastAsia="Calibri"/>
                <w:b/>
                <w:sz w:val="28"/>
                <w:szCs w:val="28"/>
                <w:lang w:eastAsia="en-US"/>
              </w:rPr>
              <w:t>Nombre de sportifs</w:t>
            </w:r>
          </w:p>
        </w:tc>
        <w:tc>
          <w:tcPr>
            <w:tcW w:w="3402" w:type="dxa"/>
          </w:tcPr>
          <w:p w14:paraId="6CC348AE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E659A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3261" w:type="dxa"/>
          </w:tcPr>
          <w:p w14:paraId="1AC83F50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E659A">
              <w:rPr>
                <w:rFonts w:eastAsia="Calibri"/>
                <w:b/>
                <w:sz w:val="28"/>
                <w:szCs w:val="28"/>
                <w:lang w:eastAsia="en-US"/>
              </w:rPr>
              <w:t>Total</w:t>
            </w:r>
          </w:p>
        </w:tc>
      </w:tr>
      <w:tr w:rsidR="00121A55" w:rsidRPr="002E659A" w14:paraId="3BD21C83" w14:textId="77777777" w:rsidTr="00864C64">
        <w:tc>
          <w:tcPr>
            <w:tcW w:w="3510" w:type="dxa"/>
          </w:tcPr>
          <w:p w14:paraId="7D4ED748" w14:textId="77777777" w:rsidR="00121A55" w:rsidRPr="002E659A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14:paraId="54A5E91B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2E659A">
              <w:rPr>
                <w:rFonts w:eastAsia="Calibri"/>
                <w:sz w:val="28"/>
                <w:szCs w:val="28"/>
                <w:lang w:eastAsia="en-US"/>
              </w:rPr>
              <w:t xml:space="preserve"> euros</w:t>
            </w:r>
          </w:p>
        </w:tc>
        <w:tc>
          <w:tcPr>
            <w:tcW w:w="3261" w:type="dxa"/>
          </w:tcPr>
          <w:p w14:paraId="7BEC85B3" w14:textId="77777777" w:rsidR="00121A55" w:rsidRPr="002E659A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069CAA6E" w14:textId="77777777" w:rsidR="00121A55" w:rsidRPr="002E659A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1"/>
        <w:gridCol w:w="3391"/>
        <w:gridCol w:w="3223"/>
      </w:tblGrid>
      <w:tr w:rsidR="00121A55" w:rsidRPr="002E659A" w14:paraId="0B77E844" w14:textId="77777777" w:rsidTr="00864C64">
        <w:tc>
          <w:tcPr>
            <w:tcW w:w="3521" w:type="dxa"/>
            <w:vAlign w:val="center"/>
          </w:tcPr>
          <w:p w14:paraId="4342F376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E659A">
              <w:rPr>
                <w:rFonts w:eastAsia="Calibri"/>
                <w:b/>
                <w:sz w:val="28"/>
                <w:szCs w:val="28"/>
                <w:lang w:eastAsia="en-US"/>
              </w:rPr>
              <w:t>Nombre d’accompagnateurs</w:t>
            </w:r>
          </w:p>
        </w:tc>
        <w:tc>
          <w:tcPr>
            <w:tcW w:w="3391" w:type="dxa"/>
            <w:vAlign w:val="center"/>
          </w:tcPr>
          <w:p w14:paraId="7A82C3DD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E659A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3223" w:type="dxa"/>
            <w:vAlign w:val="center"/>
          </w:tcPr>
          <w:p w14:paraId="05A0F8DD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E659A">
              <w:rPr>
                <w:rFonts w:eastAsia="Calibri"/>
                <w:b/>
                <w:sz w:val="28"/>
                <w:szCs w:val="28"/>
                <w:lang w:eastAsia="en-US"/>
              </w:rPr>
              <w:t>Total</w:t>
            </w:r>
          </w:p>
        </w:tc>
      </w:tr>
      <w:tr w:rsidR="00121A55" w:rsidRPr="002E659A" w14:paraId="1996C885" w14:textId="77777777" w:rsidTr="00864C64">
        <w:tc>
          <w:tcPr>
            <w:tcW w:w="3521" w:type="dxa"/>
            <w:vAlign w:val="center"/>
          </w:tcPr>
          <w:p w14:paraId="1216321A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91" w:type="dxa"/>
            <w:vAlign w:val="center"/>
          </w:tcPr>
          <w:p w14:paraId="788CC82A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2E659A">
              <w:rPr>
                <w:rFonts w:eastAsia="Calibri"/>
                <w:sz w:val="28"/>
                <w:szCs w:val="28"/>
                <w:lang w:eastAsia="en-US"/>
              </w:rPr>
              <w:t xml:space="preserve"> euros</w:t>
            </w:r>
          </w:p>
        </w:tc>
        <w:tc>
          <w:tcPr>
            <w:tcW w:w="3223" w:type="dxa"/>
            <w:vAlign w:val="center"/>
          </w:tcPr>
          <w:p w14:paraId="4BE7E05A" w14:textId="77777777" w:rsidR="00121A55" w:rsidRPr="002E659A" w:rsidRDefault="00121A55" w:rsidP="00864C64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48975867" w14:textId="77777777" w:rsidR="00121A55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3261"/>
      </w:tblGrid>
      <w:tr w:rsidR="00121A55" w14:paraId="4C3A5C1B" w14:textId="77777777" w:rsidTr="00864C64">
        <w:tc>
          <w:tcPr>
            <w:tcW w:w="6912" w:type="dxa"/>
            <w:tcBorders>
              <w:top w:val="nil"/>
              <w:left w:val="nil"/>
              <w:bottom w:val="nil"/>
            </w:tcBorders>
          </w:tcPr>
          <w:p w14:paraId="71274932" w14:textId="77777777" w:rsidR="00121A55" w:rsidRPr="00A80247" w:rsidRDefault="00121A55" w:rsidP="00864C64">
            <w:pPr>
              <w:overflowPunct/>
              <w:jc w:val="right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TOTAL</w:t>
            </w:r>
          </w:p>
        </w:tc>
        <w:tc>
          <w:tcPr>
            <w:tcW w:w="3261" w:type="dxa"/>
          </w:tcPr>
          <w:p w14:paraId="0B3004F2" w14:textId="77777777" w:rsidR="00121A55" w:rsidRPr="00A80247" w:rsidRDefault="00121A55" w:rsidP="00864C64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75EC4761" w14:textId="77777777" w:rsidR="00121A55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047B50B3" w14:textId="77777777" w:rsidR="00121A55" w:rsidRDefault="00121A55" w:rsidP="00121A55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09D38B44" w14:textId="07F9F04B" w:rsidR="00121A55" w:rsidRPr="00F263D1" w:rsidRDefault="00121A55" w:rsidP="00BA69C3">
      <w:pPr>
        <w:overflowPunct/>
        <w:jc w:val="center"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 w:rsidRPr="00F263D1">
        <w:rPr>
          <w:rFonts w:eastAsia="Calibri"/>
          <w:b/>
          <w:color w:val="FF0000"/>
          <w:sz w:val="28"/>
          <w:szCs w:val="28"/>
          <w:lang w:eastAsia="en-US"/>
        </w:rPr>
        <w:t xml:space="preserve">Chèque à l’ordre </w:t>
      </w:r>
      <w:r>
        <w:rPr>
          <w:rFonts w:eastAsia="Calibri"/>
          <w:b/>
          <w:color w:val="FF0000"/>
          <w:sz w:val="28"/>
          <w:szCs w:val="28"/>
          <w:lang w:eastAsia="en-US"/>
        </w:rPr>
        <w:t>du Comité Départemental des Landes de Pétanque,</w:t>
      </w:r>
      <w:r w:rsidR="00BA69C3">
        <w:rPr>
          <w:rFonts w:eastAsia="Calibri"/>
          <w:b/>
          <w:color w:val="FF0000"/>
          <w:sz w:val="28"/>
          <w:szCs w:val="28"/>
          <w:lang w:eastAsia="en-US"/>
        </w:rPr>
        <w:br/>
      </w:r>
      <w:r>
        <w:rPr>
          <w:rFonts w:eastAsia="Calibri"/>
          <w:b/>
          <w:color w:val="FF0000"/>
          <w:sz w:val="28"/>
          <w:szCs w:val="28"/>
          <w:lang w:eastAsia="en-US"/>
        </w:rPr>
        <w:t xml:space="preserve"> à remettre le jour de la compétition.</w:t>
      </w:r>
    </w:p>
    <w:p w14:paraId="6C5AFD84" w14:textId="77777777" w:rsidR="00121A55" w:rsidRPr="00DA4A56" w:rsidRDefault="00121A55" w:rsidP="00C718C3">
      <w:pPr>
        <w:rPr>
          <w:rFonts w:ascii="Century Gothic" w:hAnsi="Century Gothic"/>
          <w:sz w:val="18"/>
          <w:szCs w:val="18"/>
        </w:rPr>
      </w:pPr>
    </w:p>
    <w:sectPr w:rsidR="00121A55" w:rsidRPr="00DA4A56" w:rsidSect="000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67CF6" w14:textId="77777777" w:rsidR="000264CD" w:rsidRDefault="000264CD" w:rsidP="00485528">
      <w:r>
        <w:separator/>
      </w:r>
    </w:p>
  </w:endnote>
  <w:endnote w:type="continuationSeparator" w:id="0">
    <w:p w14:paraId="303C1200" w14:textId="77777777" w:rsidR="000264CD" w:rsidRDefault="000264CD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BD72B" w14:textId="77777777" w:rsidR="000264CD" w:rsidRDefault="000264CD" w:rsidP="00485528">
      <w:r>
        <w:separator/>
      </w:r>
    </w:p>
  </w:footnote>
  <w:footnote w:type="continuationSeparator" w:id="0">
    <w:p w14:paraId="4F8E1975" w14:textId="77777777" w:rsidR="000264CD" w:rsidRDefault="000264CD" w:rsidP="0048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CE"/>
    <w:rsid w:val="000026BC"/>
    <w:rsid w:val="00003549"/>
    <w:rsid w:val="000138E6"/>
    <w:rsid w:val="00014ACB"/>
    <w:rsid w:val="00015C11"/>
    <w:rsid w:val="000264CD"/>
    <w:rsid w:val="0006676F"/>
    <w:rsid w:val="00072339"/>
    <w:rsid w:val="000849DF"/>
    <w:rsid w:val="0009298A"/>
    <w:rsid w:val="000A0B4F"/>
    <w:rsid w:val="000A54B8"/>
    <w:rsid w:val="000C1524"/>
    <w:rsid w:val="000D1BD6"/>
    <w:rsid w:val="000D3578"/>
    <w:rsid w:val="000D4A00"/>
    <w:rsid w:val="000D7177"/>
    <w:rsid w:val="000E48CC"/>
    <w:rsid w:val="000F1EC7"/>
    <w:rsid w:val="000F5BB2"/>
    <w:rsid w:val="00121A55"/>
    <w:rsid w:val="00122090"/>
    <w:rsid w:val="001457B2"/>
    <w:rsid w:val="00157E29"/>
    <w:rsid w:val="00163B6B"/>
    <w:rsid w:val="00196188"/>
    <w:rsid w:val="001A63CF"/>
    <w:rsid w:val="001B1B4E"/>
    <w:rsid w:val="001C112F"/>
    <w:rsid w:val="0020446B"/>
    <w:rsid w:val="00215B1E"/>
    <w:rsid w:val="00217859"/>
    <w:rsid w:val="00245ECF"/>
    <w:rsid w:val="00281CC6"/>
    <w:rsid w:val="00281E68"/>
    <w:rsid w:val="00296910"/>
    <w:rsid w:val="002A2809"/>
    <w:rsid w:val="002B166D"/>
    <w:rsid w:val="002B5D35"/>
    <w:rsid w:val="002C5260"/>
    <w:rsid w:val="002D0294"/>
    <w:rsid w:val="002D173E"/>
    <w:rsid w:val="002F31D6"/>
    <w:rsid w:val="00301A72"/>
    <w:rsid w:val="003053EB"/>
    <w:rsid w:val="003116F5"/>
    <w:rsid w:val="00314918"/>
    <w:rsid w:val="003205BA"/>
    <w:rsid w:val="00322922"/>
    <w:rsid w:val="00333CCE"/>
    <w:rsid w:val="003749E4"/>
    <w:rsid w:val="00380C33"/>
    <w:rsid w:val="00393C69"/>
    <w:rsid w:val="003D0D3A"/>
    <w:rsid w:val="00400283"/>
    <w:rsid w:val="00411A77"/>
    <w:rsid w:val="00417159"/>
    <w:rsid w:val="0041718E"/>
    <w:rsid w:val="0042159A"/>
    <w:rsid w:val="004255CD"/>
    <w:rsid w:val="00443A72"/>
    <w:rsid w:val="0045699D"/>
    <w:rsid w:val="00474A7D"/>
    <w:rsid w:val="00485528"/>
    <w:rsid w:val="004861F3"/>
    <w:rsid w:val="00487B08"/>
    <w:rsid w:val="004A2E6C"/>
    <w:rsid w:val="004C4869"/>
    <w:rsid w:val="004D4F2A"/>
    <w:rsid w:val="004D595B"/>
    <w:rsid w:val="004D7970"/>
    <w:rsid w:val="004F2F66"/>
    <w:rsid w:val="00507F7B"/>
    <w:rsid w:val="00516623"/>
    <w:rsid w:val="0052773C"/>
    <w:rsid w:val="005400EC"/>
    <w:rsid w:val="00545666"/>
    <w:rsid w:val="005560A5"/>
    <w:rsid w:val="00573EEE"/>
    <w:rsid w:val="0057622F"/>
    <w:rsid w:val="00580F45"/>
    <w:rsid w:val="00584833"/>
    <w:rsid w:val="005A547D"/>
    <w:rsid w:val="005B012F"/>
    <w:rsid w:val="005C0D93"/>
    <w:rsid w:val="005E42CF"/>
    <w:rsid w:val="005F5EBC"/>
    <w:rsid w:val="00606AD7"/>
    <w:rsid w:val="0061188E"/>
    <w:rsid w:val="0062059B"/>
    <w:rsid w:val="00640B28"/>
    <w:rsid w:val="00640C75"/>
    <w:rsid w:val="00642FE0"/>
    <w:rsid w:val="00647783"/>
    <w:rsid w:val="00651DD4"/>
    <w:rsid w:val="00652ABE"/>
    <w:rsid w:val="00663A03"/>
    <w:rsid w:val="0066481A"/>
    <w:rsid w:val="00680D43"/>
    <w:rsid w:val="0068497F"/>
    <w:rsid w:val="00686B52"/>
    <w:rsid w:val="006A50CB"/>
    <w:rsid w:val="006C5989"/>
    <w:rsid w:val="006D24BF"/>
    <w:rsid w:val="006F3549"/>
    <w:rsid w:val="00700EA2"/>
    <w:rsid w:val="007036EC"/>
    <w:rsid w:val="007246E8"/>
    <w:rsid w:val="00741A10"/>
    <w:rsid w:val="00752A83"/>
    <w:rsid w:val="00764EE9"/>
    <w:rsid w:val="00782058"/>
    <w:rsid w:val="00783998"/>
    <w:rsid w:val="00784A75"/>
    <w:rsid w:val="007D68CF"/>
    <w:rsid w:val="007F1C07"/>
    <w:rsid w:val="008109B2"/>
    <w:rsid w:val="008151F3"/>
    <w:rsid w:val="00821F48"/>
    <w:rsid w:val="0082379D"/>
    <w:rsid w:val="00833B9E"/>
    <w:rsid w:val="008409CD"/>
    <w:rsid w:val="008458EF"/>
    <w:rsid w:val="00863180"/>
    <w:rsid w:val="008767D6"/>
    <w:rsid w:val="008804C4"/>
    <w:rsid w:val="0088658E"/>
    <w:rsid w:val="008A0513"/>
    <w:rsid w:val="008B1F25"/>
    <w:rsid w:val="008B6BD8"/>
    <w:rsid w:val="008C42B3"/>
    <w:rsid w:val="008D0407"/>
    <w:rsid w:val="008E7164"/>
    <w:rsid w:val="009032AA"/>
    <w:rsid w:val="0090445A"/>
    <w:rsid w:val="00906F25"/>
    <w:rsid w:val="0091017B"/>
    <w:rsid w:val="00910D38"/>
    <w:rsid w:val="009269A4"/>
    <w:rsid w:val="009444B3"/>
    <w:rsid w:val="009744EE"/>
    <w:rsid w:val="00976262"/>
    <w:rsid w:val="0097790E"/>
    <w:rsid w:val="009821DD"/>
    <w:rsid w:val="00990317"/>
    <w:rsid w:val="00990D99"/>
    <w:rsid w:val="00994488"/>
    <w:rsid w:val="009B3175"/>
    <w:rsid w:val="009D2238"/>
    <w:rsid w:val="009F2CD8"/>
    <w:rsid w:val="009F7446"/>
    <w:rsid w:val="00A02B7B"/>
    <w:rsid w:val="00A21064"/>
    <w:rsid w:val="00A403A1"/>
    <w:rsid w:val="00A41544"/>
    <w:rsid w:val="00A415A9"/>
    <w:rsid w:val="00A53DC8"/>
    <w:rsid w:val="00A80585"/>
    <w:rsid w:val="00A85F9C"/>
    <w:rsid w:val="00A9448D"/>
    <w:rsid w:val="00AD1266"/>
    <w:rsid w:val="00AF31D4"/>
    <w:rsid w:val="00B02156"/>
    <w:rsid w:val="00B02E35"/>
    <w:rsid w:val="00B02E94"/>
    <w:rsid w:val="00B15B56"/>
    <w:rsid w:val="00B1788A"/>
    <w:rsid w:val="00B52FC2"/>
    <w:rsid w:val="00B727F0"/>
    <w:rsid w:val="00B8087F"/>
    <w:rsid w:val="00B820D5"/>
    <w:rsid w:val="00B84E6B"/>
    <w:rsid w:val="00BA69C3"/>
    <w:rsid w:val="00BD0843"/>
    <w:rsid w:val="00BD1A13"/>
    <w:rsid w:val="00BD1D39"/>
    <w:rsid w:val="00BE6507"/>
    <w:rsid w:val="00BF1451"/>
    <w:rsid w:val="00BF29F2"/>
    <w:rsid w:val="00BF5589"/>
    <w:rsid w:val="00C05810"/>
    <w:rsid w:val="00C228C3"/>
    <w:rsid w:val="00C3120D"/>
    <w:rsid w:val="00C65F3F"/>
    <w:rsid w:val="00C7010D"/>
    <w:rsid w:val="00C718C3"/>
    <w:rsid w:val="00C842BA"/>
    <w:rsid w:val="00CD04D8"/>
    <w:rsid w:val="00CE7DEE"/>
    <w:rsid w:val="00D22CB9"/>
    <w:rsid w:val="00D37BD8"/>
    <w:rsid w:val="00D5163B"/>
    <w:rsid w:val="00D54ECB"/>
    <w:rsid w:val="00D64172"/>
    <w:rsid w:val="00D65029"/>
    <w:rsid w:val="00D702D9"/>
    <w:rsid w:val="00D715A4"/>
    <w:rsid w:val="00D721F6"/>
    <w:rsid w:val="00D773D1"/>
    <w:rsid w:val="00D9626B"/>
    <w:rsid w:val="00DA4A56"/>
    <w:rsid w:val="00DA4F08"/>
    <w:rsid w:val="00DB42B8"/>
    <w:rsid w:val="00DB48BB"/>
    <w:rsid w:val="00DC6EEA"/>
    <w:rsid w:val="00DD6BED"/>
    <w:rsid w:val="00E00E1F"/>
    <w:rsid w:val="00E10E52"/>
    <w:rsid w:val="00E5379F"/>
    <w:rsid w:val="00E76320"/>
    <w:rsid w:val="00E8113E"/>
    <w:rsid w:val="00E8314A"/>
    <w:rsid w:val="00E91C1C"/>
    <w:rsid w:val="00E92774"/>
    <w:rsid w:val="00E94D32"/>
    <w:rsid w:val="00EB309D"/>
    <w:rsid w:val="00EE0BA0"/>
    <w:rsid w:val="00EE2AAF"/>
    <w:rsid w:val="00EF19B5"/>
    <w:rsid w:val="00F0532A"/>
    <w:rsid w:val="00F12BFF"/>
    <w:rsid w:val="00F27BD2"/>
    <w:rsid w:val="00F43DEA"/>
    <w:rsid w:val="00F55134"/>
    <w:rsid w:val="00F730EC"/>
    <w:rsid w:val="00F961B6"/>
    <w:rsid w:val="00FB23CB"/>
    <w:rsid w:val="00FB5BF3"/>
    <w:rsid w:val="00FB7A7D"/>
    <w:rsid w:val="00FE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8BD642"/>
  <w15:docId w15:val="{C5216B5B-6D1E-4B4F-A923-BA5B7F69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85528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3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ecretariat@sportadapteaquitaine.fr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ecretariat@sportadapteaquitaine.fr" TargetMode="External"/><Relationship Id="rId17" Type="http://schemas.openxmlformats.org/officeDocument/2006/relationships/image" Target="media/image9.jpeg"/><Relationship Id="rId25" Type="http://schemas.openxmlformats.org/officeDocument/2006/relationships/hyperlink" Target="mailto:secretariat@sportadapteaquitain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secretariat@sportadapteaquitain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secretariat@sportadapteaquitaine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secretariat@sportadapteaquitaine.fr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secretariat@sportadapteaquitain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hyperlink" Target="mailto:secretariat@sportadapteaquitaine.fr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min\Desktop\13-10-18-%20Convo%20ZSO%20P&#233;tanque%20Cenon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45292-A3A7-4E70-85D4-52C952CE3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13-10-18- Convo ZSO Pétanque Cenon (1).dotx</Template>
  <TotalTime>75</TotalTime>
  <Pages>8</Pages>
  <Words>897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5822</CharactersWithSpaces>
  <SharedDoc>false</SharedDoc>
  <HLinks>
    <vt:vector size="36" baseType="variant">
      <vt:variant>
        <vt:i4>3735558</vt:i4>
      </vt:variant>
      <vt:variant>
        <vt:i4>15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12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9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6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3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0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Admin</dc:creator>
  <cp:lastModifiedBy>Admin</cp:lastModifiedBy>
  <cp:revision>23</cp:revision>
  <cp:lastPrinted>2018-09-19T09:30:00Z</cp:lastPrinted>
  <dcterms:created xsi:type="dcterms:W3CDTF">2018-09-19T09:24:00Z</dcterms:created>
  <dcterms:modified xsi:type="dcterms:W3CDTF">2019-10-18T13:53:00Z</dcterms:modified>
</cp:coreProperties>
</file>