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7EFE9" w14:textId="05810E42" w:rsidR="00015C11" w:rsidRPr="00E76320" w:rsidRDefault="008E7164" w:rsidP="00B84E6B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C214CEC" wp14:editId="58DBBB4A">
            <wp:simplePos x="0" y="0"/>
            <wp:positionH relativeFrom="column">
              <wp:posOffset>5633085</wp:posOffset>
            </wp:positionH>
            <wp:positionV relativeFrom="paragraph">
              <wp:posOffset>-137160</wp:posOffset>
            </wp:positionV>
            <wp:extent cx="753110" cy="1578610"/>
            <wp:effectExtent l="0" t="0" r="8890" b="254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33D4F748" wp14:editId="430CB386">
            <wp:simplePos x="0" y="0"/>
            <wp:positionH relativeFrom="column">
              <wp:posOffset>161290</wp:posOffset>
            </wp:positionH>
            <wp:positionV relativeFrom="paragraph">
              <wp:posOffset>-137160</wp:posOffset>
            </wp:positionV>
            <wp:extent cx="709295" cy="1579245"/>
            <wp:effectExtent l="0" t="0" r="0" b="1905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33EB9204" w14:textId="77777777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Maison </w:t>
      </w:r>
      <w:r w:rsidR="00D65029">
        <w:rPr>
          <w:rFonts w:ascii="Century Gothic" w:hAnsi="Century Gothic"/>
        </w:rPr>
        <w:t xml:space="preserve">Régionale </w:t>
      </w:r>
      <w:r>
        <w:rPr>
          <w:rFonts w:ascii="Century Gothic" w:hAnsi="Century Gothic"/>
        </w:rPr>
        <w:t>des Sports</w:t>
      </w:r>
      <w:r w:rsidR="0062059B">
        <w:rPr>
          <w:rFonts w:ascii="Century Gothic" w:hAnsi="Century Gothic"/>
        </w:rPr>
        <w:br/>
      </w:r>
      <w:r>
        <w:rPr>
          <w:rFonts w:ascii="Century Gothic" w:hAnsi="Century Gothic"/>
        </w:rPr>
        <w:t>2 avenue de l’Université</w:t>
      </w:r>
      <w:r w:rsidR="0062059B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33400 TALENCE</w:t>
      </w:r>
    </w:p>
    <w:p w14:paraId="6F4D6B28" w14:textId="76A6A6AB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62059B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l : 05 57 22 42 18 </w:t>
      </w:r>
    </w:p>
    <w:p w14:paraId="0814D738" w14:textId="77777777" w:rsidR="00015C11" w:rsidRDefault="00640C75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0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22913239" w14:textId="77777777" w:rsidR="00640C75" w:rsidRDefault="003053EB" w:rsidP="00B84E6B">
      <w:pPr>
        <w:spacing w:line="276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8BA8343" wp14:editId="164A63CE">
            <wp:simplePos x="0" y="0"/>
            <wp:positionH relativeFrom="column">
              <wp:posOffset>4145280</wp:posOffset>
            </wp:positionH>
            <wp:positionV relativeFrom="paragraph">
              <wp:posOffset>151130</wp:posOffset>
            </wp:positionV>
            <wp:extent cx="1182370" cy="480060"/>
            <wp:effectExtent l="19050" t="0" r="0" b="0"/>
            <wp:wrapNone/>
            <wp:docPr id="12" name="Image 10" descr="Mairie de C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4074FF" w14:textId="77777777" w:rsidR="00640C75" w:rsidRDefault="00640C75" w:rsidP="00B84E6B">
      <w:pPr>
        <w:spacing w:line="276" w:lineRule="auto"/>
        <w:rPr>
          <w:rFonts w:ascii="Century Gothic" w:hAnsi="Century Gothic"/>
        </w:rPr>
      </w:pPr>
    </w:p>
    <w:p w14:paraId="3ED52EA2" w14:textId="4DEFB278" w:rsidR="00015C11" w:rsidRPr="00580F45" w:rsidRDefault="00640C75" w:rsidP="00B84E6B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br/>
        <w:t>Talence</w:t>
      </w:r>
      <w:r w:rsidR="00015C11">
        <w:rPr>
          <w:rFonts w:ascii="Century Gothic" w:hAnsi="Century Gothic"/>
        </w:rPr>
        <w:t xml:space="preserve"> le </w:t>
      </w:r>
      <w:r w:rsidR="008E7164">
        <w:rPr>
          <w:rFonts w:ascii="Century Gothic" w:hAnsi="Century Gothic"/>
        </w:rPr>
        <w:t>06</w:t>
      </w:r>
      <w:r w:rsidR="00647783">
        <w:rPr>
          <w:rFonts w:ascii="Century Gothic" w:hAnsi="Century Gothic"/>
        </w:rPr>
        <w:t xml:space="preserve"> septembre 201</w:t>
      </w:r>
      <w:r w:rsidR="008E7164">
        <w:rPr>
          <w:rFonts w:ascii="Century Gothic" w:hAnsi="Century Gothic"/>
        </w:rPr>
        <w:t>9</w:t>
      </w:r>
      <w:r w:rsidR="00015C11" w:rsidRPr="00580F45">
        <w:rPr>
          <w:rFonts w:ascii="Century Gothic" w:hAnsi="Century Gothic"/>
        </w:rPr>
        <w:t>,</w:t>
      </w:r>
      <w:r w:rsidR="00015C11" w:rsidRPr="00E94D32">
        <w:t xml:space="preserve"> </w:t>
      </w:r>
    </w:p>
    <w:p w14:paraId="136AC815" w14:textId="77777777" w:rsidR="00015C11" w:rsidRDefault="00015C11" w:rsidP="00B84E6B">
      <w:pPr>
        <w:spacing w:line="276" w:lineRule="auto"/>
        <w:ind w:left="3473"/>
        <w:rPr>
          <w:rFonts w:ascii="Century Gothic" w:hAnsi="Century Gothic"/>
          <w:b/>
        </w:rPr>
      </w:pPr>
    </w:p>
    <w:p w14:paraId="028A8F32" w14:textId="77777777" w:rsidR="00015C11" w:rsidRPr="00784A75" w:rsidRDefault="00015C11" w:rsidP="00640C75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640C75">
        <w:rPr>
          <w:rFonts w:ascii="Century Gothic" w:hAnsi="Century Gothic"/>
        </w:rPr>
        <w:t xml:space="preserve"> Associations du Sport Adapté,</w:t>
      </w:r>
      <w:r w:rsidR="00640C75">
        <w:rPr>
          <w:rFonts w:ascii="Century Gothic" w:hAnsi="Century Gothic"/>
        </w:rPr>
        <w:br/>
      </w:r>
    </w:p>
    <w:p w14:paraId="18A4222B" w14:textId="77777777" w:rsidR="00015C11" w:rsidRPr="00F55134" w:rsidRDefault="00003549" w:rsidP="00487B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sz w:val="22"/>
          <w:szCs w:val="22"/>
        </w:rPr>
      </w:pPr>
      <w:r>
        <w:rPr>
          <w:rFonts w:ascii="Century Gothic" w:hAnsi="Century Gothic"/>
          <w:sz w:val="16"/>
          <w:szCs w:val="16"/>
        </w:rPr>
        <w:t xml:space="preserve">         </w:t>
      </w:r>
      <w:r w:rsidR="00015C11" w:rsidRPr="00F55134">
        <w:rPr>
          <w:rFonts w:ascii="Century Gothic" w:hAnsi="Century Gothic"/>
          <w:sz w:val="22"/>
          <w:szCs w:val="22"/>
        </w:rPr>
        <w:t xml:space="preserve">En partenariat avec </w:t>
      </w:r>
      <w:r w:rsidRPr="00640C75">
        <w:rPr>
          <w:rFonts w:ascii="Century Gothic" w:hAnsi="Century Gothic"/>
          <w:sz w:val="22"/>
          <w:szCs w:val="22"/>
        </w:rPr>
        <w:t>le</w:t>
      </w:r>
      <w:r w:rsidR="00640B28" w:rsidRPr="00640C75">
        <w:rPr>
          <w:rFonts w:ascii="Century Gothic" w:hAnsi="Century Gothic"/>
          <w:sz w:val="22"/>
          <w:szCs w:val="22"/>
        </w:rPr>
        <w:t xml:space="preserve"> </w:t>
      </w:r>
      <w:r w:rsidR="00487B08">
        <w:rPr>
          <w:rFonts w:ascii="Century Gothic" w:hAnsi="Century Gothic"/>
          <w:sz w:val="22"/>
          <w:szCs w:val="22"/>
        </w:rPr>
        <w:t>c</w:t>
      </w:r>
      <w:r w:rsidR="00640C75" w:rsidRPr="00640C75">
        <w:rPr>
          <w:rFonts w:ascii="Century Gothic" w:hAnsi="Century Gothic"/>
          <w:sz w:val="22"/>
          <w:szCs w:val="22"/>
        </w:rPr>
        <w:t>lub de</w:t>
      </w:r>
      <w:r w:rsidR="00640C75">
        <w:rPr>
          <w:rFonts w:ascii="Century Gothic" w:hAnsi="Century Gothic"/>
          <w:b/>
          <w:sz w:val="22"/>
          <w:szCs w:val="22"/>
        </w:rPr>
        <w:t xml:space="preserve"> </w:t>
      </w:r>
      <w:r w:rsidR="00487B08">
        <w:rPr>
          <w:rFonts w:ascii="Century Gothic" w:hAnsi="Century Gothic"/>
          <w:sz w:val="22"/>
          <w:szCs w:val="22"/>
        </w:rPr>
        <w:t>p</w:t>
      </w:r>
      <w:r w:rsidR="00487B08" w:rsidRPr="00487B08">
        <w:rPr>
          <w:rFonts w:ascii="Century Gothic" w:hAnsi="Century Gothic"/>
          <w:sz w:val="22"/>
          <w:szCs w:val="22"/>
        </w:rPr>
        <w:t>étanque</w:t>
      </w:r>
      <w:r w:rsidR="00487B08">
        <w:rPr>
          <w:rFonts w:ascii="Century Gothic" w:hAnsi="Century Gothic"/>
          <w:b/>
          <w:sz w:val="22"/>
          <w:szCs w:val="22"/>
        </w:rPr>
        <w:t xml:space="preserve"> </w:t>
      </w:r>
      <w:r w:rsidR="00640C75">
        <w:rPr>
          <w:rFonts w:ascii="Century Gothic" w:hAnsi="Century Gothic"/>
          <w:b/>
          <w:sz w:val="22"/>
          <w:szCs w:val="22"/>
        </w:rPr>
        <w:t xml:space="preserve">Cenon les Collines et le </w:t>
      </w:r>
      <w:r w:rsidR="00015C11" w:rsidRPr="00784A75">
        <w:rPr>
          <w:rFonts w:ascii="Century Gothic" w:hAnsi="Century Gothic"/>
          <w:b/>
          <w:sz w:val="22"/>
          <w:szCs w:val="22"/>
        </w:rPr>
        <w:t xml:space="preserve">Comité Départemental Sport Adapté </w:t>
      </w:r>
      <w:r w:rsidR="00647783">
        <w:rPr>
          <w:rFonts w:ascii="Century Gothic" w:hAnsi="Century Gothic"/>
          <w:b/>
          <w:sz w:val="22"/>
          <w:szCs w:val="22"/>
        </w:rPr>
        <w:t xml:space="preserve">de la </w:t>
      </w:r>
      <w:r w:rsidR="00640C75">
        <w:rPr>
          <w:rFonts w:ascii="Century Gothic" w:hAnsi="Century Gothic"/>
          <w:b/>
          <w:sz w:val="22"/>
          <w:szCs w:val="22"/>
        </w:rPr>
        <w:t>Gironde</w:t>
      </w:r>
      <w:r w:rsidR="00647783">
        <w:rPr>
          <w:rFonts w:ascii="Century Gothic" w:hAnsi="Century Gothic"/>
          <w:sz w:val="22"/>
          <w:szCs w:val="22"/>
        </w:rPr>
        <w:t>, la Ligue Sport Adapté Nouvelle-</w:t>
      </w:r>
      <w:r w:rsidR="00015C11" w:rsidRPr="00F55134">
        <w:rPr>
          <w:rFonts w:ascii="Century Gothic" w:hAnsi="Century Gothic"/>
          <w:sz w:val="22"/>
          <w:szCs w:val="22"/>
        </w:rPr>
        <w:t>Aquitaine organise</w:t>
      </w:r>
      <w:r w:rsidR="00640C75">
        <w:rPr>
          <w:rFonts w:ascii="Century Gothic" w:hAnsi="Century Gothic"/>
          <w:sz w:val="22"/>
          <w:szCs w:val="22"/>
        </w:rPr>
        <w:t> :</w:t>
      </w:r>
      <w:r w:rsidR="00833B9E">
        <w:rPr>
          <w:rFonts w:ascii="Century Gothic" w:hAnsi="Century Gothic"/>
          <w:sz w:val="22"/>
          <w:szCs w:val="22"/>
        </w:rPr>
        <w:br/>
      </w:r>
    </w:p>
    <w:p w14:paraId="6BBF9D85" w14:textId="77777777" w:rsidR="00015C11" w:rsidRPr="004255CD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HAMPIONNAT DE PETANQUE 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>
        <w:rPr>
          <w:rFonts w:ascii="Century Gothic" w:hAnsi="Century Gothic"/>
          <w:b/>
          <w:color w:val="002060"/>
          <w:sz w:val="32"/>
          <w:szCs w:val="32"/>
        </w:rPr>
        <w:t>SENIORS</w:t>
      </w:r>
      <w:r w:rsidR="00647783">
        <w:rPr>
          <w:rFonts w:ascii="Century Gothic" w:hAnsi="Century Gothic"/>
          <w:b/>
          <w:color w:val="002060"/>
          <w:sz w:val="32"/>
          <w:szCs w:val="32"/>
        </w:rPr>
        <w:t xml:space="preserve"> (J1</w:t>
      </w:r>
      <w:r w:rsidR="00D9626B">
        <w:rPr>
          <w:rFonts w:ascii="Century Gothic" w:hAnsi="Century Gothic"/>
          <w:b/>
          <w:color w:val="002060"/>
          <w:sz w:val="32"/>
          <w:szCs w:val="32"/>
        </w:rPr>
        <w:t>)</w:t>
      </w:r>
    </w:p>
    <w:p w14:paraId="310AD640" w14:textId="77777777" w:rsidR="00640C75" w:rsidRDefault="00640C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ZONE SUD-OUEST </w:t>
      </w:r>
    </w:p>
    <w:p w14:paraId="07CA347D" w14:textId="77777777" w:rsidR="00015C11" w:rsidRPr="009D2238" w:rsidRDefault="007D68CF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TOUTES </w:t>
      </w:r>
      <w:r w:rsidR="00647783">
        <w:rPr>
          <w:rFonts w:ascii="Century Gothic" w:hAnsi="Century Gothic"/>
          <w:sz w:val="28"/>
          <w:szCs w:val="28"/>
        </w:rPr>
        <w:t>CLASSES</w:t>
      </w:r>
    </w:p>
    <w:p w14:paraId="734C4DB7" w14:textId="77777777" w:rsidR="00015C11" w:rsidRPr="00F55134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514E490F" w14:textId="12585AB0" w:rsidR="00015C11" w:rsidRPr="004255CD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L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>E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>SAMEDI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62059B">
        <w:rPr>
          <w:rFonts w:ascii="Century Gothic" w:hAnsi="Century Gothic"/>
          <w:b/>
          <w:color w:val="002060"/>
          <w:sz w:val="32"/>
          <w:szCs w:val="32"/>
        </w:rPr>
        <w:t>1</w:t>
      </w:r>
      <w:r w:rsidR="008E7164">
        <w:rPr>
          <w:rFonts w:ascii="Century Gothic" w:hAnsi="Century Gothic"/>
          <w:b/>
          <w:color w:val="002060"/>
          <w:sz w:val="32"/>
          <w:szCs w:val="32"/>
        </w:rPr>
        <w:t>2</w:t>
      </w:r>
      <w:r w:rsidR="00003549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647783">
        <w:rPr>
          <w:rFonts w:ascii="Century Gothic" w:hAnsi="Century Gothic"/>
          <w:b/>
          <w:color w:val="002060"/>
          <w:sz w:val="32"/>
          <w:szCs w:val="32"/>
        </w:rPr>
        <w:t>OCTOBRE</w:t>
      </w:r>
      <w:r w:rsidRPr="004255CD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 w:rsidR="008E7164">
        <w:rPr>
          <w:rFonts w:ascii="Century Gothic" w:hAnsi="Century Gothic"/>
          <w:b/>
          <w:color w:val="002060"/>
          <w:sz w:val="32"/>
          <w:szCs w:val="32"/>
        </w:rPr>
        <w:t>9</w:t>
      </w:r>
    </w:p>
    <w:p w14:paraId="4355ADB9" w14:textId="77777777" w:rsidR="00015C11" w:rsidRDefault="00640C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 w:rsidRPr="00640C75">
        <w:rPr>
          <w:rFonts w:ascii="Century Gothic" w:hAnsi="Century Gothic"/>
          <w:sz w:val="28"/>
          <w:szCs w:val="28"/>
        </w:rPr>
        <w:t>Boulodrome Place DUVIN</w:t>
      </w:r>
      <w:r w:rsidR="00487B08">
        <w:rPr>
          <w:rFonts w:ascii="Century Gothic" w:hAnsi="Century Gothic"/>
          <w:sz w:val="28"/>
          <w:szCs w:val="28"/>
        </w:rPr>
        <w:t xml:space="preserve"> </w:t>
      </w:r>
      <w:r w:rsidR="00487B08">
        <w:rPr>
          <w:rFonts w:ascii="Century Gothic" w:hAnsi="Century Gothic"/>
          <w:sz w:val="28"/>
          <w:szCs w:val="28"/>
        </w:rPr>
        <w:br/>
        <w:t>(l’angle entre la rue Pasteur et l’avenue René Cassagne)</w:t>
      </w:r>
    </w:p>
    <w:p w14:paraId="48F673EA" w14:textId="77777777" w:rsidR="00015C11" w:rsidRPr="00640C75" w:rsidRDefault="00640C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16"/>
          <w:szCs w:val="16"/>
        </w:rPr>
      </w:pPr>
      <w:r w:rsidRPr="00640C75">
        <w:rPr>
          <w:rFonts w:ascii="Century Gothic" w:hAnsi="Century Gothic"/>
          <w:sz w:val="28"/>
          <w:szCs w:val="28"/>
        </w:rPr>
        <w:t>33150</w:t>
      </w:r>
      <w:r w:rsidR="00003549" w:rsidRPr="00640C75">
        <w:rPr>
          <w:rFonts w:ascii="Century Gothic" w:hAnsi="Century Gothic"/>
          <w:sz w:val="28"/>
          <w:szCs w:val="28"/>
        </w:rPr>
        <w:t xml:space="preserve"> </w:t>
      </w:r>
      <w:r w:rsidRPr="00640C75">
        <w:rPr>
          <w:rFonts w:ascii="Century Gothic" w:hAnsi="Century Gothic"/>
          <w:sz w:val="28"/>
          <w:szCs w:val="28"/>
        </w:rPr>
        <w:t>CENON</w:t>
      </w:r>
      <w:r w:rsidR="00015C11" w:rsidRPr="00640C75">
        <w:rPr>
          <w:rFonts w:ascii="Century Gothic" w:hAnsi="Century Gothic"/>
          <w:sz w:val="22"/>
          <w:szCs w:val="22"/>
        </w:rPr>
        <w:br/>
      </w:r>
      <w:r w:rsidR="00003549" w:rsidRPr="00640C75">
        <w:rPr>
          <w:rFonts w:ascii="Century Gothic" w:hAnsi="Century Gothic"/>
          <w:sz w:val="16"/>
          <w:szCs w:val="16"/>
        </w:rPr>
        <w:t xml:space="preserve">            </w:t>
      </w:r>
    </w:p>
    <w:p w14:paraId="31C9AC74" w14:textId="77777777" w:rsidR="00015C11" w:rsidRDefault="00015C11" w:rsidP="00B84E6B">
      <w:pPr>
        <w:rPr>
          <w:rFonts w:ascii="Century Gothic" w:hAnsi="Century Gothic"/>
          <w:sz w:val="24"/>
          <w:szCs w:val="24"/>
        </w:rPr>
      </w:pPr>
    </w:p>
    <w:p w14:paraId="20E9ACD1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3F979D20" w14:textId="10D77531" w:rsidR="00015C11" w:rsidRDefault="00015C11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 w:rsidRPr="00580F45">
        <w:rPr>
          <w:rFonts w:ascii="Century Gothic" w:hAnsi="Century Gothic"/>
        </w:rPr>
        <w:t>09H</w:t>
      </w:r>
      <w:r w:rsidR="008E7164">
        <w:rPr>
          <w:rFonts w:ascii="Century Gothic" w:hAnsi="Century Gothic"/>
        </w:rPr>
        <w:t>15</w:t>
      </w:r>
      <w:r w:rsidRPr="00580F45">
        <w:rPr>
          <w:rFonts w:ascii="Century Gothic" w:hAnsi="Century Gothic"/>
        </w:rPr>
        <w:t xml:space="preserve"> </w:t>
      </w:r>
      <w:r w:rsidRPr="00580F45"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ab/>
      </w:r>
      <w:r w:rsidR="008E7164"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>Accueil des sportifs</w:t>
      </w:r>
      <w:r>
        <w:rPr>
          <w:rFonts w:ascii="Century Gothic" w:hAnsi="Century Gothic"/>
        </w:rPr>
        <w:t>, inscription et contrôle des licences</w:t>
      </w:r>
    </w:p>
    <w:p w14:paraId="3673AE3D" w14:textId="612CDAEC" w:rsidR="00015C11" w:rsidRPr="00580F45" w:rsidRDefault="008E7164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 w:rsidR="00015C11">
        <w:rPr>
          <w:rFonts w:ascii="Century Gothic" w:hAnsi="Century Gothic"/>
        </w:rPr>
        <w:tab/>
      </w:r>
      <w:r w:rsidR="00015C11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015C11">
        <w:rPr>
          <w:rFonts w:ascii="Century Gothic" w:hAnsi="Century Gothic"/>
        </w:rPr>
        <w:t>Début de la compétition</w:t>
      </w:r>
    </w:p>
    <w:p w14:paraId="0EF03D4B" w14:textId="4345A08B" w:rsidR="00015C11" w:rsidRDefault="00015C11" w:rsidP="00E92774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 w:rsidR="005E42CF"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 w:rsidR="005E42CF">
        <w:rPr>
          <w:rFonts w:ascii="Century Gothic" w:hAnsi="Century Gothic"/>
        </w:rPr>
        <w:t>00</w:t>
      </w:r>
      <w:r w:rsidR="00003549">
        <w:rPr>
          <w:rFonts w:ascii="Century Gothic" w:hAnsi="Century Gothic"/>
        </w:rPr>
        <w:t xml:space="preserve"> </w:t>
      </w:r>
      <w:r w:rsidR="00003549">
        <w:rPr>
          <w:rFonts w:ascii="Century Gothic" w:hAnsi="Century Gothic"/>
        </w:rPr>
        <w:tab/>
      </w:r>
      <w:r w:rsidR="008E7164">
        <w:rPr>
          <w:rFonts w:ascii="Century Gothic" w:hAnsi="Century Gothic"/>
        </w:rPr>
        <w:tab/>
      </w:r>
      <w:r w:rsidR="00003549">
        <w:rPr>
          <w:rFonts w:ascii="Century Gothic" w:hAnsi="Century Gothic"/>
        </w:rPr>
        <w:t xml:space="preserve">Repas </w:t>
      </w:r>
      <w:r w:rsidR="0057622F">
        <w:rPr>
          <w:rFonts w:ascii="Century Gothic" w:hAnsi="Century Gothic"/>
        </w:rPr>
        <w:t>(</w:t>
      </w:r>
      <w:r w:rsidR="00215B1E">
        <w:rPr>
          <w:rFonts w:ascii="Century Gothic" w:hAnsi="Century Gothic"/>
        </w:rPr>
        <w:t>possibilité de restauration sur place</w:t>
      </w:r>
      <w:r w:rsidR="0057622F">
        <w:rPr>
          <w:rFonts w:ascii="Century Gothic" w:hAnsi="Century Gothic"/>
        </w:rPr>
        <w:t>)</w:t>
      </w:r>
    </w:p>
    <w:p w14:paraId="316C25A3" w14:textId="6B4B4FE9" w:rsidR="00015C11" w:rsidRPr="00B02E94" w:rsidRDefault="00015C11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13H00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8E7164">
        <w:rPr>
          <w:rFonts w:ascii="Century Gothic" w:hAnsi="Century Gothic"/>
        </w:rPr>
        <w:tab/>
      </w:r>
      <w:r>
        <w:rPr>
          <w:rFonts w:ascii="Century Gothic" w:hAnsi="Century Gothic"/>
        </w:rPr>
        <w:t>Reprise de la compétition</w:t>
      </w:r>
      <w:r w:rsidR="008E7164">
        <w:rPr>
          <w:rFonts w:ascii="Century Gothic" w:hAnsi="Century Gothic"/>
        </w:rPr>
        <w:t xml:space="preserve"> (en fonction du nombre de parties restantes)</w:t>
      </w:r>
    </w:p>
    <w:p w14:paraId="1CECAB52" w14:textId="1229DE8C" w:rsidR="00015C11" w:rsidRPr="00443A72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5H30</w:t>
      </w:r>
      <w:r w:rsidR="008E7164">
        <w:rPr>
          <w:rFonts w:ascii="Century Gothic" w:hAnsi="Century Gothic"/>
        </w:rPr>
        <w:t>-16H00</w:t>
      </w:r>
      <w:r w:rsidR="00B02E35">
        <w:rPr>
          <w:rFonts w:ascii="Century Gothic" w:hAnsi="Century Gothic"/>
        </w:rPr>
        <w:t xml:space="preserve"> </w:t>
      </w:r>
      <w:r w:rsidR="00B02E35">
        <w:rPr>
          <w:rFonts w:ascii="Century Gothic" w:hAnsi="Century Gothic"/>
        </w:rPr>
        <w:tab/>
      </w:r>
      <w:r w:rsidR="00B02E35"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 w:rsidRPr="00443A72">
        <w:rPr>
          <w:rFonts w:ascii="Century Gothic" w:hAnsi="Century Gothic"/>
          <w:sz w:val="22"/>
        </w:rPr>
        <w:t xml:space="preserve"> </w:t>
      </w:r>
      <w:r w:rsidR="00B02156">
        <w:rPr>
          <w:rFonts w:ascii="Century Gothic" w:hAnsi="Century Gothic"/>
          <w:sz w:val="22"/>
        </w:rPr>
        <w:br/>
      </w:r>
    </w:p>
    <w:p w14:paraId="3E7518BE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2D431474" w14:textId="5BBB06B6" w:rsidR="009D2238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 xml:space="preserve">Les Licences </w:t>
      </w:r>
      <w:r w:rsidR="0062059B">
        <w:rPr>
          <w:rFonts w:ascii="Century Gothic" w:hAnsi="Century Gothic"/>
          <w:sz w:val="20"/>
        </w:rPr>
        <w:t xml:space="preserve">compétitives </w:t>
      </w:r>
      <w:r w:rsidRPr="009D2238">
        <w:rPr>
          <w:rFonts w:ascii="Century Gothic" w:hAnsi="Century Gothic"/>
          <w:sz w:val="20"/>
        </w:rPr>
        <w:t>201</w:t>
      </w:r>
      <w:r w:rsidR="008E7164">
        <w:rPr>
          <w:rFonts w:ascii="Century Gothic" w:hAnsi="Century Gothic"/>
          <w:sz w:val="20"/>
        </w:rPr>
        <w:t>9</w:t>
      </w:r>
      <w:r w:rsidRPr="009D2238">
        <w:rPr>
          <w:rFonts w:ascii="Century Gothic" w:hAnsi="Century Gothic"/>
          <w:sz w:val="20"/>
        </w:rPr>
        <w:t>/20</w:t>
      </w:r>
      <w:r w:rsidR="008E7164">
        <w:rPr>
          <w:rFonts w:ascii="Century Gothic" w:hAnsi="Century Gothic"/>
          <w:sz w:val="20"/>
        </w:rPr>
        <w:t>20</w:t>
      </w:r>
      <w:r w:rsidRPr="009D2238">
        <w:rPr>
          <w:rFonts w:ascii="Century Gothic" w:hAnsi="Century Gothic"/>
          <w:sz w:val="20"/>
        </w:rPr>
        <w:t xml:space="preserve"> </w:t>
      </w:r>
      <w:r w:rsidR="0062059B">
        <w:rPr>
          <w:rFonts w:ascii="Century Gothic" w:hAnsi="Century Gothic"/>
          <w:sz w:val="20"/>
        </w:rPr>
        <w:t xml:space="preserve">sont obligatoires et </w:t>
      </w:r>
      <w:r w:rsidRPr="009D2238">
        <w:rPr>
          <w:rFonts w:ascii="Century Gothic" w:hAnsi="Century Gothic"/>
          <w:sz w:val="20"/>
        </w:rPr>
        <w:t>devront être</w:t>
      </w:r>
      <w:r w:rsidR="001B1B4E">
        <w:rPr>
          <w:rFonts w:ascii="Century Gothic" w:hAnsi="Century Gothic"/>
          <w:sz w:val="20"/>
        </w:rPr>
        <w:t xml:space="preserve"> à jour (classification</w:t>
      </w:r>
      <w:r w:rsidR="0062059B">
        <w:rPr>
          <w:rFonts w:ascii="Century Gothic" w:hAnsi="Century Gothic"/>
          <w:sz w:val="20"/>
        </w:rPr>
        <w:t>s</w:t>
      </w:r>
      <w:r w:rsidR="001B1B4E">
        <w:rPr>
          <w:rFonts w:ascii="Century Gothic" w:hAnsi="Century Gothic"/>
          <w:sz w:val="20"/>
        </w:rPr>
        <w:t>)</w:t>
      </w:r>
      <w:r w:rsidRPr="009D2238">
        <w:rPr>
          <w:rFonts w:ascii="Century Gothic" w:hAnsi="Century Gothic"/>
          <w:sz w:val="20"/>
        </w:rPr>
        <w:t>.</w:t>
      </w:r>
    </w:p>
    <w:p w14:paraId="01748168" w14:textId="77777777" w:rsidR="001B1B4E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Les clubs doivent prévoir (au moins) un accompagnateur pour l’arbitrage.</w:t>
      </w:r>
    </w:p>
    <w:p w14:paraId="6D952F65" w14:textId="77777777" w:rsidR="001B1B4E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Les équipes ne pourront pas être changées sur l’ensemble du championnat.</w:t>
      </w:r>
    </w:p>
    <w:p w14:paraId="0F4833E0" w14:textId="09A5897A" w:rsidR="009D2238" w:rsidRDefault="006F3549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Participer</w:t>
      </w:r>
      <w:r w:rsidR="004D4F2A">
        <w:rPr>
          <w:rFonts w:ascii="Century Gothic" w:hAnsi="Century Gothic"/>
          <w:sz w:val="20"/>
        </w:rPr>
        <w:t xml:space="preserve"> à 3</w:t>
      </w:r>
      <w:r w:rsidR="001B1B4E">
        <w:rPr>
          <w:rFonts w:ascii="Century Gothic" w:hAnsi="Century Gothic"/>
          <w:sz w:val="20"/>
        </w:rPr>
        <w:t xml:space="preserve"> journées minimum pour pouvoir se qualifi</w:t>
      </w:r>
      <w:r>
        <w:rPr>
          <w:rFonts w:ascii="Century Gothic" w:hAnsi="Century Gothic"/>
          <w:sz w:val="20"/>
        </w:rPr>
        <w:t xml:space="preserve">er </w:t>
      </w:r>
      <w:r w:rsidR="00CE7DEE">
        <w:rPr>
          <w:rFonts w:ascii="Century Gothic" w:hAnsi="Century Gothic"/>
          <w:sz w:val="20"/>
        </w:rPr>
        <w:t>aux</w:t>
      </w:r>
      <w:r>
        <w:rPr>
          <w:rFonts w:ascii="Century Gothic" w:hAnsi="Century Gothic"/>
          <w:sz w:val="20"/>
        </w:rPr>
        <w:t xml:space="preserve"> </w:t>
      </w:r>
      <w:r w:rsidR="00CE7DEE">
        <w:rPr>
          <w:rFonts w:ascii="Century Gothic" w:hAnsi="Century Gothic"/>
          <w:sz w:val="20"/>
        </w:rPr>
        <w:t>F</w:t>
      </w:r>
      <w:r>
        <w:rPr>
          <w:rFonts w:ascii="Century Gothic" w:hAnsi="Century Gothic"/>
          <w:sz w:val="20"/>
        </w:rPr>
        <w:t xml:space="preserve">inales </w:t>
      </w:r>
      <w:r w:rsidR="0088658E">
        <w:rPr>
          <w:rFonts w:ascii="Century Gothic" w:hAnsi="Century Gothic"/>
          <w:sz w:val="20"/>
        </w:rPr>
        <w:t>r</w:t>
      </w:r>
      <w:bookmarkStart w:id="0" w:name="_GoBack"/>
      <w:bookmarkEnd w:id="0"/>
      <w:r w:rsidR="001B1B4E">
        <w:rPr>
          <w:rFonts w:ascii="Century Gothic" w:hAnsi="Century Gothic"/>
          <w:sz w:val="20"/>
        </w:rPr>
        <w:t>égional</w:t>
      </w:r>
      <w:r>
        <w:rPr>
          <w:rFonts w:ascii="Century Gothic" w:hAnsi="Century Gothic"/>
          <w:sz w:val="20"/>
        </w:rPr>
        <w:t xml:space="preserve">es. </w:t>
      </w:r>
      <w:r w:rsidR="00B02156">
        <w:rPr>
          <w:rFonts w:ascii="Century Gothic" w:hAnsi="Century Gothic"/>
          <w:sz w:val="20"/>
        </w:rPr>
        <w:br/>
      </w:r>
    </w:p>
    <w:p w14:paraId="5FFAD2E4" w14:textId="77777777" w:rsidR="00003549" w:rsidRPr="00580F45" w:rsidRDefault="00003549" w:rsidP="0000354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14:paraId="34796FB6" w14:textId="5D47F905" w:rsidR="00003549" w:rsidRDefault="00215B1E" w:rsidP="00003549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Restauration à </w:t>
      </w:r>
      <w:r w:rsidR="00783998">
        <w:rPr>
          <w:rFonts w:ascii="Century Gothic" w:hAnsi="Century Gothic"/>
          <w:sz w:val="20"/>
        </w:rPr>
        <w:t>9</w:t>
      </w:r>
      <w:r>
        <w:rPr>
          <w:rFonts w:ascii="Century Gothic" w:hAnsi="Century Gothic"/>
          <w:sz w:val="20"/>
        </w:rPr>
        <w:t xml:space="preserve"> euros </w:t>
      </w:r>
      <w:r w:rsidRPr="009F2CD8">
        <w:rPr>
          <w:rFonts w:ascii="Century Gothic" w:hAnsi="Century Gothic"/>
          <w:b/>
          <w:color w:val="FF0000"/>
          <w:sz w:val="20"/>
        </w:rPr>
        <w:t xml:space="preserve">(s’inscrire avant le </w:t>
      </w:r>
      <w:r w:rsidR="008804C4" w:rsidRPr="009F2CD8">
        <w:rPr>
          <w:rFonts w:ascii="Century Gothic" w:hAnsi="Century Gothic"/>
          <w:b/>
          <w:color w:val="FF0000"/>
          <w:sz w:val="20"/>
        </w:rPr>
        <w:t>0</w:t>
      </w:r>
      <w:r w:rsidR="008E7164">
        <w:rPr>
          <w:rFonts w:ascii="Century Gothic" w:hAnsi="Century Gothic"/>
          <w:b/>
          <w:color w:val="FF0000"/>
          <w:sz w:val="20"/>
        </w:rPr>
        <w:t>7</w:t>
      </w:r>
      <w:r w:rsidRPr="009F2CD8">
        <w:rPr>
          <w:rFonts w:ascii="Century Gothic" w:hAnsi="Century Gothic"/>
          <w:b/>
          <w:color w:val="FF0000"/>
          <w:sz w:val="20"/>
        </w:rPr>
        <w:t xml:space="preserve"> octobre</w:t>
      </w:r>
      <w:r w:rsidR="008E7164">
        <w:rPr>
          <w:rFonts w:ascii="Century Gothic" w:hAnsi="Century Gothic"/>
          <w:b/>
          <w:color w:val="FF0000"/>
          <w:sz w:val="20"/>
        </w:rPr>
        <w:t xml:space="preserve"> 2019</w:t>
      </w:r>
      <w:r w:rsidRPr="009F2CD8">
        <w:rPr>
          <w:rFonts w:ascii="Century Gothic" w:hAnsi="Century Gothic"/>
          <w:b/>
          <w:color w:val="FF0000"/>
          <w:sz w:val="20"/>
        </w:rPr>
        <w:t>)</w:t>
      </w:r>
      <w:r w:rsidR="00B02156">
        <w:rPr>
          <w:rFonts w:ascii="Century Gothic" w:hAnsi="Century Gothic"/>
          <w:sz w:val="20"/>
        </w:rPr>
        <w:br/>
      </w:r>
    </w:p>
    <w:p w14:paraId="31BF6EC3" w14:textId="4B8BB329" w:rsidR="00015C11" w:rsidRPr="009744EE" w:rsidRDefault="00014ACB" w:rsidP="00A85F9C">
      <w:pPr>
        <w:ind w:right="283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EE38DBC" wp14:editId="032B0E39">
            <wp:simplePos x="0" y="0"/>
            <wp:positionH relativeFrom="column">
              <wp:posOffset>1544609</wp:posOffset>
            </wp:positionH>
            <wp:positionV relativeFrom="paragraph">
              <wp:posOffset>294005</wp:posOffset>
            </wp:positionV>
            <wp:extent cx="701386" cy="762000"/>
            <wp:effectExtent l="0" t="0" r="3810" b="0"/>
            <wp:wrapNone/>
            <wp:docPr id="11" name="Image 28" descr="logo_NA-vertical-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logo_NA-vertical-cou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6" cy="7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3F4BA2C" wp14:editId="4ADC829B">
            <wp:simplePos x="0" y="0"/>
            <wp:positionH relativeFrom="column">
              <wp:posOffset>4465320</wp:posOffset>
            </wp:positionH>
            <wp:positionV relativeFrom="paragraph">
              <wp:posOffset>302260</wp:posOffset>
            </wp:positionV>
            <wp:extent cx="541020" cy="687070"/>
            <wp:effectExtent l="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1FC5D43D" wp14:editId="50292183">
            <wp:simplePos x="0" y="0"/>
            <wp:positionH relativeFrom="column">
              <wp:posOffset>5631180</wp:posOffset>
            </wp:positionH>
            <wp:positionV relativeFrom="paragraph">
              <wp:posOffset>294005</wp:posOffset>
            </wp:positionV>
            <wp:extent cx="695325" cy="695325"/>
            <wp:effectExtent l="0" t="0" r="9525" b="9525"/>
            <wp:wrapNone/>
            <wp:docPr id="1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nv logo cro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11" w:rsidRPr="009744EE">
        <w:rPr>
          <w:rFonts w:ascii="Century Gothic" w:hAnsi="Century Gothic"/>
          <w:i/>
          <w:u w:val="single"/>
        </w:rPr>
        <w:t xml:space="preserve">Contact </w:t>
      </w:r>
      <w:r w:rsidR="00015C11">
        <w:rPr>
          <w:rFonts w:ascii="Century Gothic" w:hAnsi="Century Gothic"/>
          <w:i/>
          <w:u w:val="single"/>
        </w:rPr>
        <w:t>responsable</w:t>
      </w:r>
      <w:r w:rsidR="00640C75">
        <w:rPr>
          <w:rFonts w:ascii="Century Gothic" w:hAnsi="Century Gothic"/>
          <w:i/>
          <w:u w:val="single"/>
        </w:rPr>
        <w:t xml:space="preserve"> pétanque</w:t>
      </w:r>
      <w:r w:rsidR="00015C11">
        <w:rPr>
          <w:rFonts w:ascii="Century Gothic" w:hAnsi="Century Gothic"/>
          <w:i/>
          <w:u w:val="single"/>
        </w:rPr>
        <w:t xml:space="preserve"> </w:t>
      </w:r>
      <w:r w:rsidR="00640C75">
        <w:rPr>
          <w:rFonts w:ascii="Century Gothic" w:hAnsi="Century Gothic"/>
          <w:i/>
          <w:u w:val="single"/>
        </w:rPr>
        <w:t>Z</w:t>
      </w:r>
      <w:r w:rsidR="0057622F">
        <w:rPr>
          <w:rFonts w:ascii="Century Gothic" w:hAnsi="Century Gothic"/>
          <w:i/>
          <w:u w:val="single"/>
        </w:rPr>
        <w:t xml:space="preserve">one </w:t>
      </w:r>
      <w:r w:rsidR="00640C75">
        <w:rPr>
          <w:rFonts w:ascii="Century Gothic" w:hAnsi="Century Gothic"/>
          <w:i/>
          <w:u w:val="single"/>
        </w:rPr>
        <w:t>Sud</w:t>
      </w:r>
      <w:r w:rsidR="0057622F">
        <w:rPr>
          <w:rFonts w:ascii="Century Gothic" w:hAnsi="Century Gothic"/>
          <w:i/>
          <w:u w:val="single"/>
        </w:rPr>
        <w:t>-</w:t>
      </w:r>
      <w:r w:rsidR="00640C75">
        <w:rPr>
          <w:rFonts w:ascii="Century Gothic" w:hAnsi="Century Gothic"/>
          <w:i/>
          <w:u w:val="single"/>
        </w:rPr>
        <w:t>Oue</w:t>
      </w:r>
      <w:r w:rsidR="0057622F">
        <w:rPr>
          <w:rFonts w:ascii="Century Gothic" w:hAnsi="Century Gothic"/>
          <w:i/>
          <w:u w:val="single"/>
        </w:rPr>
        <w:t>st</w:t>
      </w:r>
      <w:r>
        <w:rPr>
          <w:rFonts w:ascii="Century Gothic" w:hAnsi="Century Gothic"/>
          <w:i/>
          <w:u w:val="single"/>
        </w:rPr>
        <w:t xml:space="preserve"> </w:t>
      </w:r>
      <w:r w:rsidR="00015C11" w:rsidRPr="009744EE">
        <w:rPr>
          <w:rFonts w:ascii="Century Gothic" w:hAnsi="Century Gothic"/>
        </w:rPr>
        <w:t xml:space="preserve">: </w:t>
      </w:r>
      <w:r w:rsidR="008E7164">
        <w:rPr>
          <w:rFonts w:ascii="Century Gothic" w:hAnsi="Century Gothic"/>
        </w:rPr>
        <w:t>Marina Cézard</w:t>
      </w:r>
      <w:r w:rsidR="00F0532A">
        <w:rPr>
          <w:rFonts w:ascii="Century Gothic" w:hAnsi="Century Gothic"/>
        </w:rPr>
        <w:t> :</w:t>
      </w:r>
      <w:r w:rsidR="0057622F">
        <w:rPr>
          <w:rFonts w:ascii="Century Gothic" w:hAnsi="Century Gothic"/>
        </w:rPr>
        <w:t xml:space="preserve"> 06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85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58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23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02</w:t>
      </w:r>
      <w:r w:rsidR="00015C11">
        <w:rPr>
          <w:rFonts w:ascii="Century Gothic" w:hAnsi="Century Gothic"/>
        </w:rPr>
        <w:t xml:space="preserve"> </w:t>
      </w:r>
      <w:r w:rsidR="00B02E35">
        <w:rPr>
          <w:rFonts w:ascii="Century Gothic" w:hAnsi="Century Gothic"/>
        </w:rPr>
        <w:br/>
      </w:r>
    </w:p>
    <w:p w14:paraId="1808F9EC" w14:textId="218D375B" w:rsidR="009444B3" w:rsidRDefault="00014ACB" w:rsidP="00EF19B5">
      <w:pPr>
        <w:ind w:right="283"/>
        <w:rPr>
          <w:rFonts w:ascii="Century Gothic" w:hAnsi="Century Gothic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0138ACD1" wp14:editId="70C7A0A1">
            <wp:simplePos x="0" y="0"/>
            <wp:positionH relativeFrom="column">
              <wp:posOffset>2926080</wp:posOffset>
            </wp:positionH>
            <wp:positionV relativeFrom="paragraph">
              <wp:posOffset>74930</wp:posOffset>
            </wp:positionV>
            <wp:extent cx="845820" cy="586241"/>
            <wp:effectExtent l="0" t="0" r="0" b="4445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EB">
        <w:rPr>
          <w:noProof/>
        </w:rPr>
        <w:drawing>
          <wp:anchor distT="0" distB="0" distL="114300" distR="114300" simplePos="0" relativeHeight="251647488" behindDoc="0" locked="0" layoutInCell="1" allowOverlap="1" wp14:anchorId="5D683BC8" wp14:editId="53E006D5">
            <wp:simplePos x="0" y="0"/>
            <wp:positionH relativeFrom="column">
              <wp:posOffset>224790</wp:posOffset>
            </wp:positionH>
            <wp:positionV relativeFrom="paragraph">
              <wp:posOffset>127635</wp:posOffset>
            </wp:positionV>
            <wp:extent cx="733425" cy="428625"/>
            <wp:effectExtent l="0" t="0" r="9525" b="9525"/>
            <wp:wrapNone/>
            <wp:docPr id="6" name="Image 12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68865D" w14:textId="2B34BEEC" w:rsidR="00281E68" w:rsidRDefault="00281E68" w:rsidP="00EF19B5">
      <w:pPr>
        <w:ind w:right="283"/>
        <w:rPr>
          <w:rFonts w:ascii="Century Gothic" w:hAnsi="Century Gothic"/>
          <w:b/>
          <w:sz w:val="22"/>
          <w:szCs w:val="22"/>
        </w:rPr>
      </w:pPr>
    </w:p>
    <w:p w14:paraId="63F75707" w14:textId="3D4D3260" w:rsidR="00485528" w:rsidRPr="00E76320" w:rsidRDefault="008E7164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8E7164"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13CFB2E8" wp14:editId="69481102">
            <wp:simplePos x="0" y="0"/>
            <wp:positionH relativeFrom="column">
              <wp:posOffset>5928995</wp:posOffset>
            </wp:positionH>
            <wp:positionV relativeFrom="paragraph">
              <wp:posOffset>-1270</wp:posOffset>
            </wp:positionV>
            <wp:extent cx="753110" cy="1578610"/>
            <wp:effectExtent l="0" t="0" r="8890" b="2540"/>
            <wp:wrapNone/>
            <wp:docPr id="2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7164">
        <w:rPr>
          <w:noProof/>
        </w:rPr>
        <w:drawing>
          <wp:anchor distT="0" distB="0" distL="114300" distR="114300" simplePos="0" relativeHeight="251678208" behindDoc="0" locked="0" layoutInCell="1" allowOverlap="1" wp14:anchorId="6031477F" wp14:editId="6EF3F4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1579245"/>
            <wp:effectExtent l="0" t="0" r="0" b="1905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22D29F0E" w14:textId="771A184C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Maison </w:t>
      </w:r>
      <w:r w:rsidR="00D65029">
        <w:rPr>
          <w:rFonts w:ascii="Century Gothic" w:hAnsi="Century Gothic"/>
        </w:rPr>
        <w:t>Régionale des Sports</w:t>
      </w:r>
      <w:r w:rsidR="00D65029">
        <w:rPr>
          <w:rFonts w:ascii="Century Gothic" w:hAnsi="Century Gothic"/>
        </w:rPr>
        <w:br/>
      </w:r>
      <w:r>
        <w:rPr>
          <w:rFonts w:ascii="Century Gothic" w:hAnsi="Century Gothic"/>
        </w:rPr>
        <w:t>2 avenue de l’Université</w:t>
      </w:r>
      <w:r w:rsidR="00D65029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33400 TALENCE</w:t>
      </w:r>
    </w:p>
    <w:p w14:paraId="052CAB10" w14:textId="038CFB52"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1DAB4986" w14:textId="77777777" w:rsidR="00DA4F08" w:rsidRDefault="00640C75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7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4F3062CF" w14:textId="77777777" w:rsidR="00DA4F08" w:rsidRDefault="003053EB" w:rsidP="00DA4F0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3872" behindDoc="0" locked="0" layoutInCell="1" allowOverlap="1" wp14:anchorId="1256E4F5" wp14:editId="2A9A3903">
            <wp:simplePos x="0" y="0"/>
            <wp:positionH relativeFrom="column">
              <wp:posOffset>4479290</wp:posOffset>
            </wp:positionH>
            <wp:positionV relativeFrom="paragraph">
              <wp:posOffset>166370</wp:posOffset>
            </wp:positionV>
            <wp:extent cx="1182370" cy="480060"/>
            <wp:effectExtent l="19050" t="0" r="0" b="0"/>
            <wp:wrapNone/>
            <wp:docPr id="18" name="Image 10" descr="Mairie de C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549">
        <w:rPr>
          <w:rFonts w:ascii="Century Gothic" w:hAnsi="Century Gothic"/>
        </w:rPr>
        <w:br/>
      </w:r>
      <w:r w:rsidR="006F3549">
        <w:rPr>
          <w:rFonts w:ascii="Century Gothic" w:hAnsi="Century Gothic"/>
        </w:rPr>
        <w:br/>
      </w:r>
      <w:r w:rsidR="006F3549">
        <w:rPr>
          <w:rFonts w:ascii="Century Gothic" w:hAnsi="Century Gothic"/>
        </w:rPr>
        <w:br/>
      </w:r>
    </w:p>
    <w:p w14:paraId="0E4B83D5" w14:textId="739C49C7" w:rsidR="00015C11" w:rsidRPr="009821DD" w:rsidRDefault="00015C11" w:rsidP="00764EE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0026BC">
        <w:rPr>
          <w:rFonts w:ascii="Century Gothic" w:hAnsi="Century Gothic"/>
          <w:b/>
          <w:sz w:val="24"/>
          <w:szCs w:val="24"/>
        </w:rPr>
        <w:t xml:space="preserve"> </w:t>
      </w:r>
      <w:r w:rsidR="00863180">
        <w:rPr>
          <w:rFonts w:ascii="Century Gothic" w:hAnsi="Century Gothic"/>
          <w:b/>
          <w:sz w:val="24"/>
          <w:szCs w:val="24"/>
        </w:rPr>
        <w:br/>
      </w:r>
      <w:r w:rsidR="00D65029">
        <w:rPr>
          <w:rFonts w:ascii="Century Gothic" w:hAnsi="Century Gothic"/>
          <w:b/>
          <w:sz w:val="24"/>
          <w:szCs w:val="24"/>
        </w:rPr>
        <w:t xml:space="preserve">J1 CHAMPIONNAT </w:t>
      </w:r>
      <w:r w:rsidR="000026BC">
        <w:rPr>
          <w:rFonts w:ascii="Century Gothic" w:hAnsi="Century Gothic"/>
          <w:b/>
          <w:sz w:val="24"/>
          <w:szCs w:val="24"/>
        </w:rPr>
        <w:t xml:space="preserve">PETANQUE </w:t>
      </w:r>
      <w:r w:rsidR="00D65029">
        <w:rPr>
          <w:rFonts w:ascii="Century Gothic" w:hAnsi="Century Gothic"/>
          <w:b/>
          <w:sz w:val="24"/>
          <w:szCs w:val="24"/>
        </w:rPr>
        <w:t>ZSO - CENON</w:t>
      </w:r>
      <w:r w:rsidR="000026BC">
        <w:rPr>
          <w:rFonts w:ascii="Century Gothic" w:hAnsi="Century Gothic"/>
          <w:b/>
          <w:sz w:val="24"/>
          <w:szCs w:val="24"/>
        </w:rPr>
        <w:t xml:space="preserve"> – </w:t>
      </w:r>
      <w:r w:rsidR="00D65029">
        <w:rPr>
          <w:rFonts w:ascii="Century Gothic" w:hAnsi="Century Gothic"/>
          <w:b/>
          <w:sz w:val="24"/>
          <w:szCs w:val="24"/>
        </w:rPr>
        <w:t xml:space="preserve">SAMEDI </w:t>
      </w:r>
      <w:r w:rsidR="0062059B">
        <w:rPr>
          <w:rFonts w:ascii="Century Gothic" w:hAnsi="Century Gothic"/>
          <w:b/>
          <w:sz w:val="24"/>
          <w:szCs w:val="24"/>
        </w:rPr>
        <w:t>1</w:t>
      </w:r>
      <w:r w:rsidR="008E7164">
        <w:rPr>
          <w:rFonts w:ascii="Century Gothic" w:hAnsi="Century Gothic"/>
          <w:b/>
          <w:sz w:val="24"/>
          <w:szCs w:val="24"/>
        </w:rPr>
        <w:t>2</w:t>
      </w:r>
      <w:r w:rsidR="000026BC">
        <w:rPr>
          <w:rFonts w:ascii="Century Gothic" w:hAnsi="Century Gothic"/>
          <w:b/>
          <w:sz w:val="24"/>
          <w:szCs w:val="24"/>
        </w:rPr>
        <w:t xml:space="preserve"> </w:t>
      </w:r>
      <w:r w:rsidR="00FB5BF3">
        <w:rPr>
          <w:rFonts w:ascii="Century Gothic" w:hAnsi="Century Gothic"/>
          <w:b/>
          <w:sz w:val="24"/>
          <w:szCs w:val="24"/>
        </w:rPr>
        <w:t>OCTOBRE</w:t>
      </w:r>
      <w:r w:rsidR="00D9626B">
        <w:rPr>
          <w:rFonts w:ascii="Century Gothic" w:hAnsi="Century Gothic"/>
          <w:b/>
          <w:sz w:val="24"/>
          <w:szCs w:val="24"/>
        </w:rPr>
        <w:t xml:space="preserve"> 201</w:t>
      </w:r>
      <w:r w:rsidR="008E7164">
        <w:rPr>
          <w:rFonts w:ascii="Century Gothic" w:hAnsi="Century Gothic"/>
          <w:b/>
          <w:sz w:val="24"/>
          <w:szCs w:val="24"/>
        </w:rPr>
        <w:t>9</w:t>
      </w:r>
    </w:p>
    <w:p w14:paraId="020D33B0" w14:textId="4AE52666" w:rsidR="00015C11" w:rsidRDefault="00015C11" w:rsidP="00A85F9C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8804C4">
        <w:rPr>
          <w:rFonts w:ascii="Century Gothic" w:hAnsi="Century Gothic"/>
          <w:b/>
          <w:color w:val="FF0000"/>
          <w:szCs w:val="22"/>
          <w:u w:val="single"/>
        </w:rPr>
        <w:t>0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7</w:t>
      </w:r>
      <w:r w:rsidR="00D65029">
        <w:rPr>
          <w:rFonts w:ascii="Century Gothic" w:hAnsi="Century Gothic"/>
          <w:b/>
          <w:color w:val="FF0000"/>
          <w:szCs w:val="22"/>
          <w:u w:val="single"/>
        </w:rPr>
        <w:t xml:space="preserve"> octobre</w:t>
      </w:r>
      <w:r w:rsidR="00D9626B">
        <w:rPr>
          <w:rFonts w:ascii="Century Gothic" w:hAnsi="Century Gothic"/>
          <w:b/>
          <w:color w:val="FF0000"/>
          <w:szCs w:val="22"/>
          <w:u w:val="single"/>
        </w:rPr>
        <w:t xml:space="preserve">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4F8487FB" w14:textId="77777777" w:rsidR="009D2238" w:rsidRPr="00764EE9" w:rsidRDefault="009D2238" w:rsidP="00A85F9C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764EE9" w14:paraId="37D90CF9" w14:textId="77777777" w:rsidTr="00764EE9">
        <w:trPr>
          <w:cantSplit/>
        </w:trPr>
        <w:tc>
          <w:tcPr>
            <w:tcW w:w="890" w:type="pct"/>
          </w:tcPr>
          <w:p w14:paraId="2A6185FF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7A5E61FF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14:paraId="11E27617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764EE9" w14:paraId="209C8F87" w14:textId="77777777" w:rsidTr="00764EE9">
        <w:trPr>
          <w:cantSplit/>
        </w:trPr>
        <w:tc>
          <w:tcPr>
            <w:tcW w:w="890" w:type="pct"/>
          </w:tcPr>
          <w:p w14:paraId="1CD38447" w14:textId="77777777" w:rsidR="00015C11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798646C5" w14:textId="77777777" w:rsidR="009D2238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2F55EF80" w14:textId="77777777" w:rsidR="009D2238" w:rsidRPr="00764EE9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0ED1C5C3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13ADEAC" w14:textId="77777777" w:rsidR="00015C11" w:rsidRPr="00764EE9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B727F0" w:rsidRPr="00764EE9" w14:paraId="6BCEA37E" w14:textId="77777777" w:rsidTr="00FE4917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  <w:vAlign w:val="center"/>
          </w:tcPr>
          <w:p w14:paraId="3A7D41E7" w14:textId="77777777" w:rsidR="00B727F0" w:rsidRPr="002A2809" w:rsidRDefault="00B727F0" w:rsidP="00FE4917">
            <w:pPr>
              <w:jc w:val="center"/>
              <w:rPr>
                <w:rFonts w:ascii="Century Gothic" w:hAnsi="Century Gothic"/>
                <w:b/>
                <w:color w:val="00B050"/>
                <w:sz w:val="22"/>
                <w:szCs w:val="22"/>
              </w:rPr>
            </w:pPr>
            <w:r w:rsidRPr="002A2809">
              <w:rPr>
                <w:rFonts w:ascii="Century Gothic" w:hAnsi="Century Gothic"/>
                <w:b/>
                <w:color w:val="00B050"/>
                <w:sz w:val="22"/>
                <w:szCs w:val="22"/>
              </w:rPr>
              <w:t>Championnat tête à tête AB</w:t>
            </w:r>
          </w:p>
        </w:tc>
        <w:tc>
          <w:tcPr>
            <w:tcW w:w="959" w:type="pct"/>
            <w:vAlign w:val="center"/>
          </w:tcPr>
          <w:p w14:paraId="72561774" w14:textId="77777777" w:rsidR="00B727F0" w:rsidRPr="008458EF" w:rsidRDefault="00B727F0" w:rsidP="00FE4917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B727F0" w:rsidRPr="00764EE9" w14:paraId="6F6AF77A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7162F768" w14:textId="6832B2B8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CBA3A80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F634C1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5A4FD73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3031FE8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59C27FA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2B67DC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E035073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08FD7395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5E4E22D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47D100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2429DDD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5307039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769C17FA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73FE386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D50CBA7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FA1ACF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876789E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7AC70D73" w14:textId="77777777" w:rsidR="00B727F0" w:rsidRPr="00764EE9" w:rsidRDefault="00B727F0" w:rsidP="00B727F0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15710E8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15BF7FA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0450DC3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42DA071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2D46520A" w14:textId="77777777" w:rsidR="00B727F0" w:rsidRDefault="00B727F0" w:rsidP="00B727F0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48AF713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DC6280A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5FB02B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9A4F748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0D96AF09" w14:textId="77777777" w:rsidR="00B727F0" w:rsidRDefault="00B727F0" w:rsidP="00B727F0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764EE9" w14:paraId="081F5C1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8C5A942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1FB43A3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F5E84F5" w14:textId="77777777" w:rsidR="00B727F0" w:rsidRPr="00764EE9" w:rsidRDefault="00B727F0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61C817F" w14:textId="77777777" w:rsidR="00B727F0" w:rsidRDefault="00B727F0" w:rsidP="00B727F0">
      <w:pPr>
        <w:tabs>
          <w:tab w:val="left" w:pos="0"/>
        </w:tabs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764EE9" w14:paraId="447F8A1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A0C63E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8E221F2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63D30A3" w14:textId="77777777" w:rsidR="008D0407" w:rsidRPr="00764EE9" w:rsidRDefault="008D0407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BE1B35A" w14:textId="77777777" w:rsidR="00B727F0" w:rsidRDefault="00B727F0" w:rsidP="00B727F0">
      <w:pPr>
        <w:tabs>
          <w:tab w:val="left" w:pos="0"/>
        </w:tabs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764EE9" w14:paraId="4A244EF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CAA6E78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415CC54A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F097D9A" w14:textId="77777777" w:rsidR="008D0407" w:rsidRPr="00764EE9" w:rsidRDefault="008D0407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DF73C24" w14:textId="6E25246D" w:rsidR="009D2238" w:rsidRDefault="009D2238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764EE9" w14:paraId="33E64F9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F62EF80" w14:textId="77777777" w:rsidR="00686B52" w:rsidRPr="008458EF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18AB8CC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21E045E6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52E1204" w14:textId="77777777" w:rsidR="008D0407" w:rsidRDefault="008D0407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764EE9" w14:paraId="5877329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375EA43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DA8D8C5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190BB88" w14:textId="77777777" w:rsidR="008D0407" w:rsidRPr="00764EE9" w:rsidRDefault="008D0407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FDB965A" w14:textId="77777777" w:rsidR="008D0407" w:rsidRDefault="008D0407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5623E4F1" w14:textId="77777777" w:rsidR="008D0407" w:rsidRDefault="008D0407" w:rsidP="008D0407">
      <w:pPr>
        <w:tabs>
          <w:tab w:val="left" w:pos="0"/>
        </w:tabs>
        <w:rPr>
          <w:rFonts w:ascii="Century Gothic" w:hAnsi="Century Gothic"/>
          <w:b/>
          <w:sz w:val="24"/>
        </w:rPr>
      </w:pPr>
    </w:p>
    <w:p w14:paraId="3A12E145" w14:textId="461FA59C" w:rsidR="00485528" w:rsidRPr="00E76320" w:rsidRDefault="008E7164" w:rsidP="0062059B">
      <w:pPr>
        <w:tabs>
          <w:tab w:val="left" w:pos="0"/>
        </w:tabs>
        <w:jc w:val="center"/>
        <w:rPr>
          <w:rFonts w:ascii="Century Gothic" w:hAnsi="Century Gothic"/>
          <w:b/>
          <w:sz w:val="22"/>
          <w:szCs w:val="22"/>
        </w:rPr>
      </w:pPr>
      <w:r w:rsidRPr="008E7164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1280" behindDoc="0" locked="0" layoutInCell="1" allowOverlap="1" wp14:anchorId="4721279D" wp14:editId="5DF998F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09295" cy="1579245"/>
            <wp:effectExtent l="0" t="0" r="0" b="1905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7164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82304" behindDoc="0" locked="0" layoutInCell="1" allowOverlap="1" wp14:anchorId="4B6EEB6A" wp14:editId="794A229D">
            <wp:simplePos x="0" y="0"/>
            <wp:positionH relativeFrom="column">
              <wp:posOffset>5928995</wp:posOffset>
            </wp:positionH>
            <wp:positionV relativeFrom="paragraph">
              <wp:posOffset>0</wp:posOffset>
            </wp:positionV>
            <wp:extent cx="753110" cy="1578610"/>
            <wp:effectExtent l="0" t="0" r="8890" b="2540"/>
            <wp:wrapNone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0158E73E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4AABDA76" w14:textId="16549D8C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3DE8CFC3" w14:textId="77777777" w:rsidR="00D65029" w:rsidRDefault="003053EB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217B0CDC" wp14:editId="08A906BA">
            <wp:simplePos x="0" y="0"/>
            <wp:positionH relativeFrom="column">
              <wp:posOffset>4631690</wp:posOffset>
            </wp:positionH>
            <wp:positionV relativeFrom="paragraph">
              <wp:posOffset>199390</wp:posOffset>
            </wp:positionV>
            <wp:extent cx="1182370" cy="480060"/>
            <wp:effectExtent l="19050" t="0" r="0" b="0"/>
            <wp:wrapNone/>
            <wp:docPr id="19" name="Image 10" descr="Mairie de C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029">
        <w:rPr>
          <w:rFonts w:ascii="Century Gothic" w:hAnsi="Century Gothic"/>
        </w:rPr>
        <w:t xml:space="preserve">E-mail : </w:t>
      </w:r>
      <w:hyperlink r:id="rId18" w:history="1">
        <w:r w:rsidR="00D65029">
          <w:rPr>
            <w:rStyle w:val="Lienhypertexte"/>
            <w:rFonts w:ascii="Century Gothic" w:hAnsi="Century Gothic"/>
          </w:rPr>
          <w:t>secretariat@sportadapteaquitaine.</w:t>
        </w:r>
        <w:r w:rsidR="00D65029"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27774A8D" w14:textId="77777777" w:rsidR="00015C11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p w14:paraId="2673CD7A" w14:textId="77777777" w:rsidR="00015C11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p w14:paraId="439E9B62" w14:textId="77777777" w:rsidR="006F3549" w:rsidRDefault="006F3549" w:rsidP="00764EE9">
      <w:pPr>
        <w:jc w:val="center"/>
        <w:rPr>
          <w:rFonts w:ascii="Century Gothic" w:hAnsi="Century Gothic"/>
          <w:sz w:val="22"/>
          <w:szCs w:val="22"/>
        </w:rPr>
      </w:pPr>
    </w:p>
    <w:p w14:paraId="36BBE52E" w14:textId="77777777" w:rsidR="0062059B" w:rsidRPr="00764EE9" w:rsidRDefault="0062059B" w:rsidP="00764EE9">
      <w:pPr>
        <w:jc w:val="center"/>
        <w:rPr>
          <w:rFonts w:ascii="Century Gothic" w:hAnsi="Century Gothic"/>
          <w:sz w:val="22"/>
          <w:szCs w:val="22"/>
        </w:rPr>
      </w:pPr>
    </w:p>
    <w:p w14:paraId="6153E2BC" w14:textId="57AD760A" w:rsidR="00C718C3" w:rsidRPr="009821DD" w:rsidRDefault="00C718C3" w:rsidP="00C718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D65029">
        <w:rPr>
          <w:rFonts w:ascii="Century Gothic" w:hAnsi="Century Gothic"/>
          <w:b/>
          <w:sz w:val="24"/>
          <w:szCs w:val="24"/>
        </w:rPr>
        <w:t xml:space="preserve">J1 CHAMPIONNAT PETANQUE ZSO - CENON – SAMEDI </w:t>
      </w:r>
      <w:r w:rsidR="0062059B">
        <w:rPr>
          <w:rFonts w:ascii="Century Gothic" w:hAnsi="Century Gothic"/>
          <w:b/>
          <w:sz w:val="24"/>
          <w:szCs w:val="24"/>
        </w:rPr>
        <w:t>1</w:t>
      </w:r>
      <w:r w:rsidR="008E7164">
        <w:rPr>
          <w:rFonts w:ascii="Century Gothic" w:hAnsi="Century Gothic"/>
          <w:b/>
          <w:sz w:val="24"/>
          <w:szCs w:val="24"/>
        </w:rPr>
        <w:t>2</w:t>
      </w:r>
      <w:r w:rsidR="00D65029">
        <w:rPr>
          <w:rFonts w:ascii="Century Gothic" w:hAnsi="Century Gothic"/>
          <w:b/>
          <w:sz w:val="24"/>
          <w:szCs w:val="24"/>
        </w:rPr>
        <w:t xml:space="preserve"> OCTOBRE 201</w:t>
      </w:r>
      <w:r w:rsidR="008E7164">
        <w:rPr>
          <w:rFonts w:ascii="Century Gothic" w:hAnsi="Century Gothic"/>
          <w:b/>
          <w:sz w:val="24"/>
          <w:szCs w:val="24"/>
        </w:rPr>
        <w:t>9</w:t>
      </w:r>
    </w:p>
    <w:p w14:paraId="6A2E3C02" w14:textId="3BF1E1F1"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8804C4">
        <w:rPr>
          <w:rFonts w:ascii="Century Gothic" w:hAnsi="Century Gothic"/>
          <w:b/>
          <w:color w:val="FF0000"/>
          <w:szCs w:val="22"/>
          <w:u w:val="single"/>
        </w:rPr>
        <w:t>0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7</w:t>
      </w:r>
      <w:r w:rsidR="00D65029">
        <w:rPr>
          <w:rFonts w:ascii="Century Gothic" w:hAnsi="Century Gothic"/>
          <w:b/>
          <w:color w:val="FF0000"/>
          <w:szCs w:val="22"/>
          <w:u w:val="single"/>
        </w:rPr>
        <w:t xml:space="preserve"> octobre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0AC10048" w14:textId="77777777" w:rsidR="00015C11" w:rsidRPr="009821DD" w:rsidRDefault="00015C11" w:rsidP="00764EE9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5E839589" w14:textId="77777777" w:rsidTr="00DA4A56">
        <w:trPr>
          <w:cantSplit/>
        </w:trPr>
        <w:tc>
          <w:tcPr>
            <w:tcW w:w="890" w:type="pct"/>
          </w:tcPr>
          <w:p w14:paraId="29347EAF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5DECBFB6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  <w:tr w:rsidR="00015C11" w:rsidRPr="00DA4A56" w14:paraId="28C03302" w14:textId="77777777" w:rsidTr="008109B2">
        <w:trPr>
          <w:cantSplit/>
        </w:trPr>
        <w:tc>
          <w:tcPr>
            <w:tcW w:w="890" w:type="pct"/>
            <w:vAlign w:val="center"/>
          </w:tcPr>
          <w:p w14:paraId="790CA29A" w14:textId="77777777" w:rsidR="00015C11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74C6D51E" w14:textId="77777777" w:rsidR="009D2238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0AEAE4C0" w14:textId="77777777" w:rsidR="009D2238" w:rsidRPr="00DA4A56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70564F2C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3A283861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3407C292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</w:tbl>
    <w:p w14:paraId="707190A4" w14:textId="77777777" w:rsidR="00015C11" w:rsidRDefault="00015C11" w:rsidP="00764EE9">
      <w:pPr>
        <w:rPr>
          <w:rFonts w:ascii="Century Gothic" w:hAnsi="Century Gothic"/>
        </w:rPr>
      </w:pPr>
    </w:p>
    <w:tbl>
      <w:tblPr>
        <w:tblW w:w="5000" w:type="pct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DA4A56" w14:paraId="6A489204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1CD42B58" w14:textId="77777777" w:rsidR="00686B52" w:rsidRPr="00686B52" w:rsidRDefault="00686B52" w:rsidP="006D5E24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10C425C3" w14:textId="77777777" w:rsidR="00686B52" w:rsidRDefault="00686B52" w:rsidP="00686B52">
            <w:pPr>
              <w:pStyle w:val="Titre4"/>
              <w:jc w:val="center"/>
              <w:rPr>
                <w:rFonts w:ascii="Century Gothic" w:hAnsi="Century Gothic"/>
                <w:color w:val="00B0F0"/>
                <w:sz w:val="22"/>
                <w:szCs w:val="22"/>
              </w:rPr>
            </w:pPr>
            <w:r w:rsidRPr="002A2809">
              <w:rPr>
                <w:rFonts w:ascii="Century Gothic" w:hAnsi="Century Gothic"/>
                <w:color w:val="00B0F0"/>
                <w:sz w:val="22"/>
                <w:szCs w:val="22"/>
              </w:rPr>
              <w:t>Championnat doublettes BC/BC</w:t>
            </w:r>
          </w:p>
          <w:p w14:paraId="128F98A0" w14:textId="307EEFD9" w:rsidR="00686B52" w:rsidRPr="00686B52" w:rsidRDefault="00686B52" w:rsidP="00686B52"/>
        </w:tc>
        <w:tc>
          <w:tcPr>
            <w:tcW w:w="959" w:type="pct"/>
            <w:vAlign w:val="center"/>
          </w:tcPr>
          <w:p w14:paraId="29DEFACF" w14:textId="77777777" w:rsidR="00686B52" w:rsidRPr="00DA4A56" w:rsidRDefault="00686B52" w:rsidP="006D5E24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7BB06CF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3E139CA5" w14:textId="60BEF9DE" w:rsidR="00B727F0" w:rsidRPr="008458EF" w:rsidRDefault="00B727F0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16D3E5C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26FE0FCA" w14:textId="11AA2B1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71F4E9B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3A51C6A8" w14:textId="1984AB3E" w:rsidR="00B727F0" w:rsidRPr="00DA4A56" w:rsidRDefault="00B727F0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E3EDD0A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7CB2C9CE" w14:textId="4843C25C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BB79B8D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459F6EB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DD74A5D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374C98F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0952B0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0B2E47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067933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7088517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38A9446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9F44F8C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5BFCD64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C9C9A4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0ED78FB4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EB0B42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0AB8217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DB510A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764B91C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4C238BD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54E82606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78C2F84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9078793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60E8F29C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3B02D3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2E4B15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ABAEA0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1FB1A1C2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C97495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2A736B3C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5A47769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8E5AB79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0DF0102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4DA8A825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484E73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29CA4C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4E6ACCD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2417726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09A7E183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1A5466C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883039C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252E20CF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5AD7452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2D3ED9D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F88770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37099AD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1C427FD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5F381181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170111D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5045A22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13027CC8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179C17F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214F0FC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F16EDE8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4DB18D9C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F927995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11D76DF" w14:textId="77777777" w:rsidR="008D0407" w:rsidRDefault="008D0407" w:rsidP="00764EE9">
      <w:pPr>
        <w:rPr>
          <w:rFonts w:ascii="Century Gothic" w:hAnsi="Century Gothic"/>
        </w:rPr>
      </w:pPr>
    </w:p>
    <w:p w14:paraId="12663596" w14:textId="77777777" w:rsidR="00B727F0" w:rsidRDefault="00B727F0" w:rsidP="00764EE9">
      <w:pPr>
        <w:rPr>
          <w:rFonts w:ascii="Century Gothic" w:hAnsi="Century Gothic"/>
        </w:rPr>
      </w:pPr>
    </w:p>
    <w:p w14:paraId="7622769C" w14:textId="77777777" w:rsidR="00B727F0" w:rsidRDefault="00B727F0" w:rsidP="00764EE9">
      <w:pPr>
        <w:rPr>
          <w:rFonts w:ascii="Century Gothic" w:hAnsi="Century Gothic"/>
        </w:rPr>
      </w:pPr>
    </w:p>
    <w:p w14:paraId="232D2494" w14:textId="77777777" w:rsidR="002C5260" w:rsidRDefault="002C5260" w:rsidP="00764EE9">
      <w:pPr>
        <w:rPr>
          <w:rFonts w:ascii="Century Gothic" w:hAnsi="Century Gothic"/>
        </w:rPr>
      </w:pPr>
    </w:p>
    <w:p w14:paraId="15E0F671" w14:textId="7D0D037D" w:rsidR="00485528" w:rsidRPr="00DA4A56" w:rsidRDefault="008E7164" w:rsidP="00764EE9">
      <w:pPr>
        <w:rPr>
          <w:rFonts w:ascii="Century Gothic" w:hAnsi="Century Gothic"/>
        </w:rPr>
      </w:pPr>
      <w:r w:rsidRPr="008E7164">
        <w:rPr>
          <w:rFonts w:ascii="Century Gothic" w:hAnsi="Century Gothic"/>
          <w:noProof/>
        </w:rPr>
        <w:drawing>
          <wp:anchor distT="0" distB="0" distL="114300" distR="114300" simplePos="0" relativeHeight="251684352" behindDoc="0" locked="0" layoutInCell="1" allowOverlap="1" wp14:anchorId="774BD7C8" wp14:editId="33A1F9C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09295" cy="1579245"/>
            <wp:effectExtent l="0" t="0" r="0" b="1905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7164">
        <w:rPr>
          <w:rFonts w:ascii="Century Gothic" w:hAnsi="Century Gothic"/>
          <w:noProof/>
        </w:rPr>
        <w:drawing>
          <wp:anchor distT="0" distB="0" distL="114300" distR="114300" simplePos="0" relativeHeight="251685376" behindDoc="0" locked="0" layoutInCell="1" allowOverlap="1" wp14:anchorId="67F85DAC" wp14:editId="3E2E7E87">
            <wp:simplePos x="0" y="0"/>
            <wp:positionH relativeFrom="column">
              <wp:posOffset>5928995</wp:posOffset>
            </wp:positionH>
            <wp:positionV relativeFrom="paragraph">
              <wp:posOffset>0</wp:posOffset>
            </wp:positionV>
            <wp:extent cx="753110" cy="1578610"/>
            <wp:effectExtent l="0" t="0" r="8890" b="2540"/>
            <wp:wrapNone/>
            <wp:docPr id="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5B1B20" w14:textId="77777777" w:rsidR="00485528" w:rsidRPr="00E76320" w:rsidRDefault="00485528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LIGUE SPORT ADAPTE NOUVELLE-</w:t>
      </w:r>
      <w:r w:rsidRPr="00E76320">
        <w:rPr>
          <w:rFonts w:ascii="Century Gothic" w:hAnsi="Century Gothic"/>
          <w:b/>
          <w:sz w:val="22"/>
          <w:szCs w:val="22"/>
        </w:rPr>
        <w:t>AQUITAINE</w:t>
      </w:r>
    </w:p>
    <w:p w14:paraId="2C2C7ECE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42097921" w14:textId="577B738B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0078CE18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9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35871FCC" w14:textId="77777777" w:rsidR="00DA4F08" w:rsidRDefault="003053EB" w:rsidP="00DA4F08">
      <w:pPr>
        <w:spacing w:line="276" w:lineRule="auto"/>
        <w:ind w:left="3473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5920" behindDoc="0" locked="0" layoutInCell="1" allowOverlap="1" wp14:anchorId="65025C46" wp14:editId="269ADFD1">
            <wp:simplePos x="0" y="0"/>
            <wp:positionH relativeFrom="column">
              <wp:posOffset>4593590</wp:posOffset>
            </wp:positionH>
            <wp:positionV relativeFrom="paragraph">
              <wp:posOffset>28575</wp:posOffset>
            </wp:positionV>
            <wp:extent cx="1182370" cy="480060"/>
            <wp:effectExtent l="19050" t="0" r="0" b="0"/>
            <wp:wrapNone/>
            <wp:docPr id="20" name="Image 10" descr="Mairie de C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DBADFA" w14:textId="77777777" w:rsidR="00DA4F08" w:rsidRDefault="006F3549" w:rsidP="00DA4F0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55AE1F18" w14:textId="1330A4DD" w:rsidR="00D65029" w:rsidRPr="009821DD" w:rsidRDefault="00C718C3" w:rsidP="00D6502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D65029">
        <w:rPr>
          <w:rFonts w:ascii="Century Gothic" w:hAnsi="Century Gothic"/>
          <w:b/>
          <w:sz w:val="24"/>
          <w:szCs w:val="24"/>
        </w:rPr>
        <w:t xml:space="preserve">J1 CHAMPIONNAT PETANQUE ZSO - CENON – SAMEDI </w:t>
      </w:r>
      <w:r w:rsidR="0062059B">
        <w:rPr>
          <w:rFonts w:ascii="Century Gothic" w:hAnsi="Century Gothic"/>
          <w:b/>
          <w:sz w:val="24"/>
          <w:szCs w:val="24"/>
        </w:rPr>
        <w:t>1</w:t>
      </w:r>
      <w:r w:rsidR="008E7164">
        <w:rPr>
          <w:rFonts w:ascii="Century Gothic" w:hAnsi="Century Gothic"/>
          <w:b/>
          <w:sz w:val="24"/>
          <w:szCs w:val="24"/>
        </w:rPr>
        <w:t>2</w:t>
      </w:r>
      <w:r w:rsidR="00D65029">
        <w:rPr>
          <w:rFonts w:ascii="Century Gothic" w:hAnsi="Century Gothic"/>
          <w:b/>
          <w:sz w:val="24"/>
          <w:szCs w:val="24"/>
        </w:rPr>
        <w:t xml:space="preserve"> OCTOBRE 201</w:t>
      </w:r>
      <w:r w:rsidR="008E7164">
        <w:rPr>
          <w:rFonts w:ascii="Century Gothic" w:hAnsi="Century Gothic"/>
          <w:b/>
          <w:sz w:val="24"/>
          <w:szCs w:val="24"/>
        </w:rPr>
        <w:t>9</w:t>
      </w:r>
    </w:p>
    <w:p w14:paraId="13EBBC4E" w14:textId="0715E0BA"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8804C4">
        <w:rPr>
          <w:rFonts w:ascii="Century Gothic" w:hAnsi="Century Gothic"/>
          <w:b/>
          <w:color w:val="FF0000"/>
          <w:szCs w:val="22"/>
          <w:u w:val="single"/>
        </w:rPr>
        <w:t>0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7</w:t>
      </w:r>
      <w:r w:rsidR="00D65029">
        <w:rPr>
          <w:rFonts w:ascii="Century Gothic" w:hAnsi="Century Gothic"/>
          <w:b/>
          <w:color w:val="FF0000"/>
          <w:szCs w:val="22"/>
          <w:u w:val="single"/>
        </w:rPr>
        <w:t xml:space="preserve"> octobre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55A3B4FB" w14:textId="77777777" w:rsidR="00015C11" w:rsidRPr="007246E8" w:rsidRDefault="00015C11" w:rsidP="007246E8">
      <w:pPr>
        <w:pStyle w:val="Corpsdetexte21"/>
        <w:ind w:left="1560"/>
        <w:jc w:val="center"/>
        <w:rPr>
          <w:rFonts w:ascii="Century Gothic" w:hAnsi="Century Gothic"/>
          <w:b/>
          <w:color w:val="FF0000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6FBBC8A7" w14:textId="77777777" w:rsidTr="00DA4A56">
        <w:trPr>
          <w:cantSplit/>
        </w:trPr>
        <w:tc>
          <w:tcPr>
            <w:tcW w:w="890" w:type="pct"/>
          </w:tcPr>
          <w:p w14:paraId="0462E751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6150B1A4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DA4A56" w14:paraId="46ADC649" w14:textId="77777777" w:rsidTr="008109B2">
        <w:trPr>
          <w:cantSplit/>
        </w:trPr>
        <w:tc>
          <w:tcPr>
            <w:tcW w:w="890" w:type="pct"/>
            <w:vAlign w:val="center"/>
          </w:tcPr>
          <w:p w14:paraId="120D93F9" w14:textId="77777777" w:rsidR="00015C11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2DF2811D" w14:textId="77777777" w:rsidR="009D2238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4B4FFE37" w14:textId="77777777" w:rsidR="009D2238" w:rsidRPr="00DA4A56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56D86529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39CCA0B" w14:textId="77777777" w:rsidR="00015C11" w:rsidRDefault="00015C11" w:rsidP="00764EE9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49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86B52" w:rsidRPr="00DA4A56" w14:paraId="7672A540" w14:textId="77777777" w:rsidTr="00686B52">
        <w:trPr>
          <w:cantSplit/>
          <w:trHeight w:val="397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8AD74D" w14:textId="611462B8" w:rsidR="00686B52" w:rsidRPr="008458EF" w:rsidRDefault="00686B52" w:rsidP="00686B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A2809">
              <w:rPr>
                <w:rFonts w:ascii="Century Gothic" w:hAnsi="Century Gothic"/>
                <w:b/>
                <w:color w:val="FFFF00"/>
                <w:sz w:val="22"/>
                <w:szCs w:val="22"/>
              </w:rPr>
              <w:t>Championnat doublettes CD/CD</w:t>
            </w:r>
          </w:p>
        </w:tc>
      </w:tr>
      <w:tr w:rsidR="00686B52" w:rsidRPr="00DA4A56" w14:paraId="6C7185C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1475D89" w14:textId="01B392D3" w:rsidR="00686B52" w:rsidRPr="00686B52" w:rsidRDefault="00686B52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39DC2A4F" w14:textId="1E3090F3" w:rsidR="00686B52" w:rsidRPr="008458EF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E4FF4DC" w14:textId="382E3093" w:rsidR="00686B52" w:rsidRPr="00DA4A56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5951C3EC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273A6C6E" w14:textId="05129ED7" w:rsidR="00B727F0" w:rsidRPr="00686B52" w:rsidRDefault="00B727F0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75E8C42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513780B7" w14:textId="40A07E0D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420749D6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30D60D9A" w14:textId="36644B10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ED490C2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5BC224B6" w14:textId="68109F5F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CA869EA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2594B8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F4014F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2E3229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EB2F476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6011068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6B2586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2F708CA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A191A4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8345DDC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2956B40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C017B37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FE0D2F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F09E30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08F8BA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45EE8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BDD67EB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7E89456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DED2210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3278F2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D40B9F2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72A55B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E28829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44F981E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FACE93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77BFFC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B11626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32F87ADE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D2E258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18E603B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E0E792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C4A65C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76F387B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E61ACE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432776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F1A81D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7A97DCB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32F827D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C4BD58C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44C3EFD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1955AA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6AF4A9B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51DF93D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9EF7C98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38B8832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4720FE72" w14:textId="77777777" w:rsidR="006F3549" w:rsidRPr="000D3578" w:rsidRDefault="006F3549" w:rsidP="00B727F0">
      <w:pPr>
        <w:spacing w:line="276" w:lineRule="auto"/>
        <w:rPr>
          <w:rFonts w:ascii="Century Gothic" w:hAnsi="Century Gothic"/>
          <w:b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654922E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7CE3135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C429745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1B203D0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647B20E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1CD81D7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3FAE13D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A9F8341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2A9A138" w14:textId="77777777" w:rsidR="008D0407" w:rsidRDefault="008D0407" w:rsidP="00B727F0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14:paraId="715DA19C" w14:textId="37EB12C3" w:rsidR="00485528" w:rsidRPr="00E76320" w:rsidRDefault="008E7164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8E7164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7424" behindDoc="0" locked="0" layoutInCell="1" allowOverlap="1" wp14:anchorId="503B896C" wp14:editId="1713D21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09295" cy="1579245"/>
            <wp:effectExtent l="0" t="0" r="0" b="1905"/>
            <wp:wrapNone/>
            <wp:docPr id="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7164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88448" behindDoc="0" locked="0" layoutInCell="1" allowOverlap="1" wp14:anchorId="6E70B997" wp14:editId="758CB6E2">
            <wp:simplePos x="0" y="0"/>
            <wp:positionH relativeFrom="column">
              <wp:posOffset>5928995</wp:posOffset>
            </wp:positionH>
            <wp:positionV relativeFrom="paragraph">
              <wp:posOffset>0</wp:posOffset>
            </wp:positionV>
            <wp:extent cx="753110" cy="1578610"/>
            <wp:effectExtent l="0" t="0" r="8890" b="2540"/>
            <wp:wrapNone/>
            <wp:docPr id="3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300DD87B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1E36B570" w14:textId="243BB72A"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33DB397E" w14:textId="77777777"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0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7C396C43" w14:textId="77777777" w:rsidR="00C718C3" w:rsidRDefault="003053EB" w:rsidP="006F354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6944" behindDoc="0" locked="0" layoutInCell="1" allowOverlap="1" wp14:anchorId="4020FB3D" wp14:editId="4C5324D5">
            <wp:simplePos x="0" y="0"/>
            <wp:positionH relativeFrom="column">
              <wp:posOffset>4486910</wp:posOffset>
            </wp:positionH>
            <wp:positionV relativeFrom="paragraph">
              <wp:posOffset>68580</wp:posOffset>
            </wp:positionV>
            <wp:extent cx="1182370" cy="480060"/>
            <wp:effectExtent l="19050" t="0" r="0" b="0"/>
            <wp:wrapNone/>
            <wp:docPr id="21" name="Image 10" descr="Mairie de C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549">
        <w:rPr>
          <w:rFonts w:ascii="Century Gothic" w:hAnsi="Century Gothic"/>
        </w:rPr>
        <w:br/>
      </w:r>
      <w:r w:rsidR="006F3549">
        <w:rPr>
          <w:rFonts w:ascii="Century Gothic" w:hAnsi="Century Gothic"/>
        </w:rPr>
        <w:br/>
      </w:r>
      <w:r w:rsidR="00B15B56">
        <w:rPr>
          <w:rFonts w:ascii="Century Gothic" w:hAnsi="Century Gothic"/>
        </w:rPr>
        <w:br/>
      </w:r>
    </w:p>
    <w:p w14:paraId="41FB5035" w14:textId="4D9BCAF6" w:rsidR="00D65029" w:rsidRPr="009821DD" w:rsidRDefault="00C718C3" w:rsidP="00B727F0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D65029">
        <w:rPr>
          <w:rFonts w:ascii="Century Gothic" w:hAnsi="Century Gothic"/>
          <w:b/>
          <w:sz w:val="24"/>
          <w:szCs w:val="24"/>
        </w:rPr>
        <w:t xml:space="preserve">J1 CHAMPIONNAT PETANQUE ZSO - CENON – SAMEDI </w:t>
      </w:r>
      <w:r w:rsidR="0062059B">
        <w:rPr>
          <w:rFonts w:ascii="Century Gothic" w:hAnsi="Century Gothic"/>
          <w:b/>
          <w:sz w:val="24"/>
          <w:szCs w:val="24"/>
        </w:rPr>
        <w:t>1</w:t>
      </w:r>
      <w:r w:rsidR="008E7164">
        <w:rPr>
          <w:rFonts w:ascii="Century Gothic" w:hAnsi="Century Gothic"/>
          <w:b/>
          <w:sz w:val="24"/>
          <w:szCs w:val="24"/>
        </w:rPr>
        <w:t>2</w:t>
      </w:r>
      <w:r w:rsidR="00D65029">
        <w:rPr>
          <w:rFonts w:ascii="Century Gothic" w:hAnsi="Century Gothic"/>
          <w:b/>
          <w:sz w:val="24"/>
          <w:szCs w:val="24"/>
        </w:rPr>
        <w:t xml:space="preserve"> OCTOBRE 201</w:t>
      </w:r>
      <w:r w:rsidR="008E7164">
        <w:rPr>
          <w:rFonts w:ascii="Century Gothic" w:hAnsi="Century Gothic"/>
          <w:b/>
          <w:sz w:val="24"/>
          <w:szCs w:val="24"/>
        </w:rPr>
        <w:t>9</w:t>
      </w:r>
    </w:p>
    <w:p w14:paraId="6140E37C" w14:textId="376A3894"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 w:rsidR="00F0532A"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8804C4">
        <w:rPr>
          <w:rFonts w:ascii="Century Gothic" w:hAnsi="Century Gothic"/>
          <w:b/>
          <w:color w:val="FF0000"/>
          <w:szCs w:val="22"/>
          <w:u w:val="single"/>
        </w:rPr>
        <w:t>0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7</w:t>
      </w:r>
      <w:r w:rsidR="00D65029">
        <w:rPr>
          <w:rFonts w:ascii="Century Gothic" w:hAnsi="Century Gothic"/>
          <w:b/>
          <w:color w:val="FF0000"/>
          <w:szCs w:val="22"/>
          <w:u w:val="single"/>
        </w:rPr>
        <w:t>octobre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1163EAE9" w14:textId="77777777" w:rsidR="00C718C3" w:rsidRPr="009821DD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C718C3" w:rsidRPr="00DA4A56" w14:paraId="33CC0E9F" w14:textId="77777777" w:rsidTr="00C718C3">
        <w:trPr>
          <w:cantSplit/>
        </w:trPr>
        <w:tc>
          <w:tcPr>
            <w:tcW w:w="914" w:type="pct"/>
          </w:tcPr>
          <w:p w14:paraId="41379E79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0DC759C8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718C3" w:rsidRPr="00DA4A56" w14:paraId="711104A3" w14:textId="77777777" w:rsidTr="00C718C3">
        <w:trPr>
          <w:cantSplit/>
        </w:trPr>
        <w:tc>
          <w:tcPr>
            <w:tcW w:w="914" w:type="pct"/>
            <w:vAlign w:val="center"/>
          </w:tcPr>
          <w:p w14:paraId="3659AFBF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29B7FEE4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12BA35C4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0CAD57E1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4EBE05F" w14:textId="77777777" w:rsidR="00C7010D" w:rsidRDefault="00C7010D" w:rsidP="00C7010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</w:rPr>
      </w:pPr>
    </w:p>
    <w:p w14:paraId="580B596D" w14:textId="77777777" w:rsidR="00C7010D" w:rsidRDefault="00C7010D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C7010D" w:rsidRPr="00DA4A56" w14:paraId="6BDDBC70" w14:textId="77777777" w:rsidTr="00C7010D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9E49" w14:textId="77777777" w:rsidR="00C7010D" w:rsidRPr="00FE4917" w:rsidRDefault="00C7010D" w:rsidP="00C701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362F41BE" w14:textId="77777777" w:rsidR="000D3578" w:rsidRPr="00DA4A56" w:rsidRDefault="000D3578" w:rsidP="000D3578">
            <w:pPr>
              <w:pStyle w:val="Corpsdetexte21"/>
              <w:ind w:left="0"/>
              <w:jc w:val="center"/>
              <w:rPr>
                <w:rFonts w:ascii="Century Gothic" w:hAnsi="Century Gothic"/>
                <w:szCs w:val="22"/>
              </w:rPr>
            </w:pPr>
            <w:r w:rsidRPr="002A2809">
              <w:rPr>
                <w:rFonts w:ascii="Century Gothic" w:hAnsi="Century Gothic"/>
                <w:b/>
                <w:color w:val="FF0000"/>
                <w:szCs w:val="22"/>
              </w:rPr>
              <w:t>Championnat doublettes ABC (AB/AB ou AB/BC)</w:t>
            </w:r>
          </w:p>
          <w:p w14:paraId="4DF9ED17" w14:textId="77777777" w:rsidR="00C7010D" w:rsidRPr="00C7010D" w:rsidRDefault="00C7010D" w:rsidP="000D3578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080967BF" w14:textId="77777777" w:rsidR="00C7010D" w:rsidRPr="00FE4917" w:rsidRDefault="00C7010D" w:rsidP="00C7010D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C7010D" w:rsidRPr="00DA4A56" w14:paraId="3A36A901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3492FB6A" w14:textId="77777777" w:rsidR="00C7010D" w:rsidRPr="00C7010D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05C3EC8D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485684EF" w14:textId="5315913C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4DB65669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DFE5F95" w14:textId="77777777" w:rsidR="00C7010D" w:rsidRPr="00C7010D" w:rsidRDefault="00C7010D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02A5B744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A7460E7" w14:textId="7D718FDF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71DD87A" w14:textId="77777777" w:rsidR="00B727F0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7B2E1D7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F06B475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F45DB2C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5F60BC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5B83E9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32C5D9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80ED566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C1D93B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84573AE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4096117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B73B1B9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0760C6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BC6B18B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0296E82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827DDE9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0C7926E3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ED593E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25593C2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780EFD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8126706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507312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FF5E5E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0EB8D86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87DAB5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8226D09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BBDE2F7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452A382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577A61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157A5FD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A87CD1A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6D4316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3F07A13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A2B953F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5098A5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A0E3B5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2BFC92B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C7010D" w:rsidRPr="00DA4A56" w14:paraId="4EFFAF3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952D78" w14:textId="77777777" w:rsidR="00C7010D" w:rsidRPr="008458EF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FFE2CF0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50EAC94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4AB80E4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1F197CA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C58ECCF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A81A588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208724B" w14:textId="77777777" w:rsidR="00C7010D" w:rsidRDefault="00C7010D" w:rsidP="00C7010D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3C64A4D4" w14:textId="77777777" w:rsidTr="009C2C33">
        <w:trPr>
          <w:cantSplit/>
          <w:trHeight w:val="454"/>
        </w:trPr>
        <w:tc>
          <w:tcPr>
            <w:tcW w:w="890" w:type="pct"/>
          </w:tcPr>
          <w:p w14:paraId="69155912" w14:textId="77777777" w:rsidR="000D3578" w:rsidRPr="008458EF" w:rsidRDefault="000D3578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7306FFB9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6E8D4388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0D3578" w:rsidRPr="00DA4A56" w14:paraId="23C9C097" w14:textId="77777777" w:rsidTr="009C2C33">
        <w:trPr>
          <w:cantSplit/>
          <w:trHeight w:val="454"/>
        </w:trPr>
        <w:tc>
          <w:tcPr>
            <w:tcW w:w="890" w:type="pct"/>
          </w:tcPr>
          <w:p w14:paraId="7C142C8F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2CFE5818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34866B29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DEE1948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p w14:paraId="024C8A05" w14:textId="7BDB8823" w:rsidR="00B8087F" w:rsidRPr="00E76320" w:rsidRDefault="008E7164" w:rsidP="00B8087F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8E7164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90496" behindDoc="0" locked="0" layoutInCell="1" allowOverlap="1" wp14:anchorId="3002A26C" wp14:editId="701DDEE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09295" cy="1579245"/>
            <wp:effectExtent l="0" t="0" r="0" b="1905"/>
            <wp:wrapNone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7164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91520" behindDoc="0" locked="0" layoutInCell="1" allowOverlap="1" wp14:anchorId="44FC28D1" wp14:editId="18B6B411">
            <wp:simplePos x="0" y="0"/>
            <wp:positionH relativeFrom="column">
              <wp:posOffset>5928995</wp:posOffset>
            </wp:positionH>
            <wp:positionV relativeFrom="paragraph">
              <wp:posOffset>0</wp:posOffset>
            </wp:positionV>
            <wp:extent cx="753110" cy="1578610"/>
            <wp:effectExtent l="0" t="0" r="8890" b="2540"/>
            <wp:wrapNone/>
            <wp:docPr id="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087F">
        <w:rPr>
          <w:rFonts w:ascii="Century Gothic" w:hAnsi="Century Gothic"/>
          <w:b/>
          <w:sz w:val="22"/>
          <w:szCs w:val="22"/>
        </w:rPr>
        <w:t>LIGUE SPORT ADAPTE NOUVELLE-</w:t>
      </w:r>
      <w:r w:rsidR="00B8087F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4D579165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3371B6A5" w14:textId="1EEE3653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2C78B873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1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2E48EBD2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2064" behindDoc="0" locked="0" layoutInCell="1" allowOverlap="1" wp14:anchorId="5DDE215A" wp14:editId="2DB25C27">
            <wp:simplePos x="0" y="0"/>
            <wp:positionH relativeFrom="column">
              <wp:posOffset>4486910</wp:posOffset>
            </wp:positionH>
            <wp:positionV relativeFrom="paragraph">
              <wp:posOffset>68580</wp:posOffset>
            </wp:positionV>
            <wp:extent cx="1182370" cy="480060"/>
            <wp:effectExtent l="19050" t="0" r="0" b="0"/>
            <wp:wrapNone/>
            <wp:docPr id="24" name="Image 10" descr="Mairie de C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14:paraId="3E8B9B2D" w14:textId="1BA00D0B" w:rsidR="00B8087F" w:rsidRPr="009821DD" w:rsidRDefault="00B8087F" w:rsidP="00B8087F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CENON – SAMEDI 1</w:t>
      </w:r>
      <w:r w:rsidR="008E7164">
        <w:rPr>
          <w:rFonts w:ascii="Century Gothic" w:hAnsi="Century Gothic"/>
          <w:b/>
          <w:sz w:val="24"/>
          <w:szCs w:val="24"/>
        </w:rPr>
        <w:t>2</w:t>
      </w:r>
      <w:r>
        <w:rPr>
          <w:rFonts w:ascii="Century Gothic" w:hAnsi="Century Gothic"/>
          <w:b/>
          <w:sz w:val="24"/>
          <w:szCs w:val="24"/>
        </w:rPr>
        <w:t xml:space="preserve"> OCTOBRE 201</w:t>
      </w:r>
      <w:r w:rsidR="008E7164">
        <w:rPr>
          <w:rFonts w:ascii="Century Gothic" w:hAnsi="Century Gothic"/>
          <w:b/>
          <w:sz w:val="24"/>
          <w:szCs w:val="24"/>
        </w:rPr>
        <w:t>9</w:t>
      </w:r>
    </w:p>
    <w:p w14:paraId="0CCCD68E" w14:textId="75F9666E" w:rsidR="00B8087F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0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7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octobre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294FCAD2" w14:textId="77777777" w:rsidR="00B8087F" w:rsidRPr="009821DD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B8087F" w:rsidRPr="00DA4A56" w14:paraId="4326991E" w14:textId="77777777" w:rsidTr="009C2C33">
        <w:trPr>
          <w:cantSplit/>
        </w:trPr>
        <w:tc>
          <w:tcPr>
            <w:tcW w:w="914" w:type="pct"/>
          </w:tcPr>
          <w:p w14:paraId="7524ADD5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1B2DB287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087F" w:rsidRPr="00DA4A56" w14:paraId="12B0EB63" w14:textId="77777777" w:rsidTr="009C2C33">
        <w:trPr>
          <w:cantSplit/>
        </w:trPr>
        <w:tc>
          <w:tcPr>
            <w:tcW w:w="914" w:type="pct"/>
            <w:vAlign w:val="center"/>
          </w:tcPr>
          <w:p w14:paraId="3ACCF6F4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642ACD6C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59179FD2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7A5B113B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2842FE9F" w14:textId="77777777" w:rsidR="000D3578" w:rsidRPr="000D3578" w:rsidRDefault="000D3578" w:rsidP="00B8087F">
      <w:pPr>
        <w:rPr>
          <w:rFonts w:ascii="Century Gothic" w:hAnsi="Century Gothic"/>
          <w:sz w:val="22"/>
          <w:szCs w:val="22"/>
        </w:rPr>
      </w:pPr>
    </w:p>
    <w:p w14:paraId="2D2EE272" w14:textId="77777777" w:rsidR="000D3578" w:rsidRDefault="000D3578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3578" w:rsidRPr="00DA4A56" w14:paraId="2A0B7DED" w14:textId="77777777" w:rsidTr="009C2C33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EA3B" w14:textId="77777777" w:rsidR="000D3578" w:rsidRPr="00FE4917" w:rsidRDefault="000D3578" w:rsidP="009C2C3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1673C9D4" w14:textId="77777777" w:rsidR="000D3578" w:rsidRPr="002C5260" w:rsidRDefault="000D3578" w:rsidP="000D3578">
            <w:pPr>
              <w:jc w:val="center"/>
              <w:rPr>
                <w:rFonts w:ascii="Century Gothic" w:hAnsi="Century Gothic"/>
                <w:b/>
                <w:color w:val="FF6600"/>
              </w:rPr>
            </w:pPr>
            <w:r w:rsidRPr="002C5260">
              <w:rPr>
                <w:rFonts w:ascii="Century Gothic" w:hAnsi="Century Gothic"/>
                <w:b/>
                <w:color w:val="FF6600"/>
                <w:sz w:val="22"/>
                <w:szCs w:val="22"/>
              </w:rPr>
              <w:t>Championnat doublettes BCD (BC/CD)</w:t>
            </w:r>
          </w:p>
        </w:tc>
        <w:tc>
          <w:tcPr>
            <w:tcW w:w="958" w:type="pct"/>
            <w:vAlign w:val="center"/>
          </w:tcPr>
          <w:p w14:paraId="73128F2C" w14:textId="77777777" w:rsidR="000D3578" w:rsidRPr="00FE4917" w:rsidRDefault="000D3578" w:rsidP="009C2C33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86B52" w:rsidRPr="00DA4A56" w14:paraId="0824F8FB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15EAB927" w14:textId="77777777" w:rsidR="00686B52" w:rsidRPr="00C7010D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68CDCEA7" w14:textId="0A9A0D81" w:rsidR="00686B52" w:rsidRPr="00FE4917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3A7DD36E" w14:textId="6E424272" w:rsidR="00686B52" w:rsidRPr="00FE4917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DA4A56" w14:paraId="0E52453F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0D707CBE" w14:textId="77777777" w:rsidR="00686B52" w:rsidRPr="00C7010D" w:rsidRDefault="00686B52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2F6E4A69" w14:textId="5304BCB1" w:rsidR="00686B52" w:rsidRPr="00FE4917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35295944" w14:textId="27B3695A" w:rsidR="00686B52" w:rsidRPr="00FE4917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5373691" w14:textId="77777777" w:rsidR="000D3578" w:rsidRPr="00DA4A56" w:rsidRDefault="000D3578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150CC08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350064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365CBA25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E5DF1AA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20ED28A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542D69B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102FD0CD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56A0FCF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53E62B1" w14:textId="77777777" w:rsidR="00B8087F" w:rsidRPr="00DA4A56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519BFBE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55D0515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5C98B5DE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985EB2D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20B26D2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81BD5F6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EEC20AD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3AE4C51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811838B" w14:textId="77777777" w:rsidR="00B8087F" w:rsidRPr="00DA4A56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2831D93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2F075AA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6DDED27F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83E46E1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69CBC59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B66E4A8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55EB40E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D2E71AD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96870EC" w14:textId="77777777" w:rsidR="00B8087F" w:rsidRPr="00DA4A56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DA4A56" w14:paraId="650B0C9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6C0EE9E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28EF7EA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71C9C803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8087F" w:rsidRPr="00DA4A56" w14:paraId="1D6DEF8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3EF7756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44C2271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7615E5C" w14:textId="77777777" w:rsidR="00B8087F" w:rsidRPr="00DA4A56" w:rsidRDefault="00B8087F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D8BBEEE" w14:textId="77777777" w:rsidR="00B8087F" w:rsidRDefault="00B8087F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0E76093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528679C" w14:textId="77777777" w:rsidR="000D3578" w:rsidRPr="008458EF" w:rsidRDefault="000D3578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4A1B9986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FDD78F5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0D3578" w:rsidRPr="00DA4A56" w14:paraId="5317895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14CAEB7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5D7889B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48A09240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8FC1A75" w14:textId="77777777" w:rsidR="000D3578" w:rsidRDefault="000D3578" w:rsidP="00B8087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4505758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A8FC429" w14:textId="77777777" w:rsidR="000D3578" w:rsidRPr="008458EF" w:rsidRDefault="000D3578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48652193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AC5E595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0D3578" w:rsidRPr="00DA4A56" w14:paraId="090F98F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D7A5AD6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9FBB6AE" w14:textId="77777777" w:rsidR="000D3578" w:rsidRPr="008458EF" w:rsidRDefault="000D3578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89C23A1" w14:textId="77777777" w:rsidR="000D3578" w:rsidRPr="00DA4A56" w:rsidRDefault="000D3578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366C7F38" w14:textId="77777777" w:rsidR="000D3578" w:rsidRDefault="000D3578" w:rsidP="00B8087F">
      <w:pPr>
        <w:rPr>
          <w:rFonts w:ascii="Century Gothic" w:hAnsi="Century Gothic"/>
        </w:rPr>
      </w:pPr>
    </w:p>
    <w:p w14:paraId="7B595D5C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p w14:paraId="2E5F8058" w14:textId="56A51870" w:rsidR="00B8087F" w:rsidRPr="00E76320" w:rsidRDefault="008E7164" w:rsidP="00B8087F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8E7164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93568" behindDoc="0" locked="0" layoutInCell="1" allowOverlap="1" wp14:anchorId="16A762FF" wp14:editId="2E8D901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09295" cy="1579245"/>
            <wp:effectExtent l="0" t="0" r="0" b="1905"/>
            <wp:wrapNone/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7164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94592" behindDoc="0" locked="0" layoutInCell="1" allowOverlap="1" wp14:anchorId="07DE0985" wp14:editId="6C1FDF26">
            <wp:simplePos x="0" y="0"/>
            <wp:positionH relativeFrom="column">
              <wp:posOffset>5928995</wp:posOffset>
            </wp:positionH>
            <wp:positionV relativeFrom="paragraph">
              <wp:posOffset>0</wp:posOffset>
            </wp:positionV>
            <wp:extent cx="753110" cy="1578610"/>
            <wp:effectExtent l="0" t="0" r="8890" b="2540"/>
            <wp:wrapNone/>
            <wp:docPr id="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logo-FFSA-CDSA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087F">
        <w:rPr>
          <w:rFonts w:ascii="Century Gothic" w:hAnsi="Century Gothic"/>
          <w:b/>
          <w:sz w:val="22"/>
          <w:szCs w:val="22"/>
        </w:rPr>
        <w:t>LIGUE SPORT ADAPTE NOUVELLE-</w:t>
      </w:r>
      <w:r w:rsidR="00B8087F" w:rsidRPr="00E76320">
        <w:rPr>
          <w:rFonts w:ascii="Century Gothic" w:hAnsi="Century Gothic"/>
          <w:b/>
          <w:sz w:val="22"/>
          <w:szCs w:val="22"/>
        </w:rPr>
        <w:t>AQUITAINE</w:t>
      </w:r>
    </w:p>
    <w:p w14:paraId="20CB756E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14:paraId="3864BF0C" w14:textId="0D931A76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AF31D4">
        <w:rPr>
          <w:rFonts w:ascii="Century Gothic" w:hAnsi="Century Gothic"/>
        </w:rPr>
        <w:t>e</w:t>
      </w:r>
      <w:r>
        <w:rPr>
          <w:rFonts w:ascii="Century Gothic" w:hAnsi="Century Gothic"/>
        </w:rPr>
        <w:t>l : 05 57 22 42 18</w:t>
      </w:r>
    </w:p>
    <w:p w14:paraId="0C021125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22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14:paraId="46586D7E" w14:textId="77777777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6160" behindDoc="0" locked="0" layoutInCell="1" allowOverlap="1" wp14:anchorId="36D9F514" wp14:editId="629BD263">
            <wp:simplePos x="0" y="0"/>
            <wp:positionH relativeFrom="column">
              <wp:posOffset>4486910</wp:posOffset>
            </wp:positionH>
            <wp:positionV relativeFrom="paragraph">
              <wp:posOffset>68580</wp:posOffset>
            </wp:positionV>
            <wp:extent cx="1182370" cy="480060"/>
            <wp:effectExtent l="19050" t="0" r="0" b="0"/>
            <wp:wrapNone/>
            <wp:docPr id="27" name="Image 10" descr="Mairie de C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rie de Cen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14:paraId="496D4554" w14:textId="4088D9D3" w:rsidR="00B8087F" w:rsidRPr="009821DD" w:rsidRDefault="00B8087F" w:rsidP="00B8087F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CENON – SAMEDI 1</w:t>
      </w:r>
      <w:r w:rsidR="008E7164">
        <w:rPr>
          <w:rFonts w:ascii="Century Gothic" w:hAnsi="Century Gothic"/>
          <w:b/>
          <w:sz w:val="24"/>
          <w:szCs w:val="24"/>
        </w:rPr>
        <w:t>2</w:t>
      </w:r>
      <w:r>
        <w:rPr>
          <w:rFonts w:ascii="Century Gothic" w:hAnsi="Century Gothic"/>
          <w:b/>
          <w:sz w:val="24"/>
          <w:szCs w:val="24"/>
        </w:rPr>
        <w:t xml:space="preserve"> OCTOBRE 201</w:t>
      </w:r>
      <w:r w:rsidR="008E7164">
        <w:rPr>
          <w:rFonts w:ascii="Century Gothic" w:hAnsi="Century Gothic"/>
          <w:b/>
          <w:sz w:val="24"/>
          <w:szCs w:val="24"/>
        </w:rPr>
        <w:t>9</w:t>
      </w:r>
    </w:p>
    <w:p w14:paraId="00097718" w14:textId="1495ECAB" w:rsidR="00B8087F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0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7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octobre 201</w:t>
      </w:r>
      <w:r w:rsidR="008E7164">
        <w:rPr>
          <w:rFonts w:ascii="Century Gothic" w:hAnsi="Century Gothic"/>
          <w:b/>
          <w:color w:val="FF0000"/>
          <w:szCs w:val="22"/>
          <w:u w:val="single"/>
        </w:rPr>
        <w:t>9</w:t>
      </w:r>
    </w:p>
    <w:p w14:paraId="062A8374" w14:textId="77777777" w:rsidR="00B8087F" w:rsidRPr="009821DD" w:rsidRDefault="00B8087F" w:rsidP="00B8087F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B8087F" w:rsidRPr="00DA4A56" w14:paraId="51FB25D9" w14:textId="77777777" w:rsidTr="009C2C33">
        <w:trPr>
          <w:cantSplit/>
        </w:trPr>
        <w:tc>
          <w:tcPr>
            <w:tcW w:w="914" w:type="pct"/>
          </w:tcPr>
          <w:p w14:paraId="2801A14E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6195FC41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087F" w:rsidRPr="00DA4A56" w14:paraId="4A855467" w14:textId="77777777" w:rsidTr="009C2C33">
        <w:trPr>
          <w:cantSplit/>
        </w:trPr>
        <w:tc>
          <w:tcPr>
            <w:tcW w:w="914" w:type="pct"/>
            <w:vAlign w:val="center"/>
          </w:tcPr>
          <w:p w14:paraId="2AE7E6AD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1D894375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35ED935B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763AD835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803C3AA" w14:textId="77777777" w:rsidR="00B8087F" w:rsidRPr="00DA4A56" w:rsidRDefault="00B8087F" w:rsidP="00B8087F">
      <w:pPr>
        <w:pStyle w:val="Corpsdetexte21"/>
        <w:ind w:left="0"/>
        <w:rPr>
          <w:rFonts w:ascii="Century Gothic" w:hAnsi="Century Gothic"/>
          <w:szCs w:val="22"/>
        </w:rPr>
      </w:pPr>
    </w:p>
    <w:p w14:paraId="43763F34" w14:textId="77777777" w:rsidR="00B8087F" w:rsidRDefault="00B8087F" w:rsidP="00B8087F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3578" w:rsidRPr="00764EE9" w14:paraId="39234EA9" w14:textId="77777777" w:rsidTr="000D3578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7DD7" w14:textId="77777777" w:rsidR="000D3578" w:rsidRPr="000D3578" w:rsidRDefault="000D3578" w:rsidP="000D357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3578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</w:tcPr>
          <w:p w14:paraId="45DF73AD" w14:textId="77777777" w:rsidR="000D3578" w:rsidRDefault="000D3578" w:rsidP="009C2C33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Championnat triplettes BCD</w:t>
            </w:r>
          </w:p>
          <w:p w14:paraId="28659422" w14:textId="77777777" w:rsidR="000D3578" w:rsidRPr="00764EE9" w:rsidRDefault="000D3578" w:rsidP="009C2C33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(BC/BC/BC ou BC/CD/CD ou BC/BC/CD ou CD/CD/CD)</w:t>
            </w:r>
          </w:p>
        </w:tc>
        <w:tc>
          <w:tcPr>
            <w:tcW w:w="958" w:type="pct"/>
          </w:tcPr>
          <w:p w14:paraId="5BF09F7C" w14:textId="77777777" w:rsidR="000D3578" w:rsidRPr="008458EF" w:rsidRDefault="000D3578" w:rsidP="000D3578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86B52" w:rsidRPr="00764EE9" w14:paraId="56456BB7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1A8D717A" w14:textId="7881140F" w:rsidR="00686B52" w:rsidRPr="000D3578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3F47251F" w14:textId="1C630C3E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767DAE6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6F885E8D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042343B" w14:textId="094E822C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46DA92BA" w14:textId="1ED9605F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4A3BB480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099DCA9D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DA02F12" w14:textId="12875E88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653ABC73" w14:textId="494F5F94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195C6BBC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572AF2C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3C30458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BB6DF10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1982581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4E3A4A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08143E7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2E821FD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E6CA78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6962A301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3E7CE6F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BAD6B05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6EF6819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9795348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58B49A12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1148A32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3877B4F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F924637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99C6E84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480AC88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AA904C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12879A4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8CF6962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61CD449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0BB49CA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C0AC26C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3D15C4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1ACC3A6E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06AA751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7EA59F1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4892D11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D92E00E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76AB4DA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45AE4D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3E0B1FF8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BD64895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7B554E1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4CECB1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2C533ACE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003C2D0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12A1F930" w14:textId="77777777" w:rsidR="00E00E1F" w:rsidRDefault="00E00E1F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764EE9" w14:paraId="677ABAD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83BE993" w14:textId="77777777" w:rsidR="00686B52" w:rsidRPr="008458EF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D7C7395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2A6B0A66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0FB6753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A5F2831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F95C853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103300E8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065E878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5BB638B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0E6BDE9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F107B80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2B5A671A" w14:textId="77777777" w:rsidR="00FE4917" w:rsidRDefault="00FE4917" w:rsidP="00C718C3">
      <w:pPr>
        <w:rPr>
          <w:rFonts w:ascii="Century Gothic" w:hAnsi="Century Gothic"/>
          <w:sz w:val="18"/>
          <w:szCs w:val="18"/>
        </w:rPr>
      </w:pPr>
    </w:p>
    <w:p w14:paraId="46322471" w14:textId="77777777" w:rsidR="00E00E1F" w:rsidRDefault="003053EB" w:rsidP="00E00E1F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0" locked="0" layoutInCell="1" allowOverlap="1" wp14:anchorId="0EE2FCCE" wp14:editId="749D15F1">
            <wp:simplePos x="0" y="0"/>
            <wp:positionH relativeFrom="column">
              <wp:posOffset>77740</wp:posOffset>
            </wp:positionH>
            <wp:positionV relativeFrom="paragraph">
              <wp:posOffset>-91440</wp:posOffset>
            </wp:positionV>
            <wp:extent cx="709389" cy="1579245"/>
            <wp:effectExtent l="0" t="0" r="0" b="1905"/>
            <wp:wrapNone/>
            <wp:docPr id="23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89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ACCE48" w14:textId="77777777" w:rsidR="00E00E1F" w:rsidRDefault="00E00E1F" w:rsidP="00E00E1F">
      <w:pPr>
        <w:overflowPunct/>
        <w:jc w:val="center"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INSCRIPTIONS REPAS PETANQUE CENON</w:t>
      </w:r>
    </w:p>
    <w:p w14:paraId="5C7261B8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2B1BA736" w14:textId="4D40CCE9" w:rsidR="00E00E1F" w:rsidRPr="00D80D53" w:rsidRDefault="00E00E1F" w:rsidP="00E00E1F">
      <w:pPr>
        <w:overflowPunct/>
        <w:jc w:val="center"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 w:rsidRPr="00D80D53">
        <w:rPr>
          <w:rFonts w:eastAsia="Calibri"/>
          <w:b/>
          <w:color w:val="FF0000"/>
          <w:sz w:val="28"/>
          <w:szCs w:val="28"/>
          <w:lang w:eastAsia="en-US"/>
        </w:rPr>
        <w:t xml:space="preserve">La fiche est à retourner au secrétariat, avant le </w:t>
      </w:r>
      <w:r w:rsidR="008804C4">
        <w:rPr>
          <w:rFonts w:eastAsia="Calibri"/>
          <w:b/>
          <w:color w:val="FF0000"/>
          <w:sz w:val="28"/>
          <w:szCs w:val="28"/>
          <w:lang w:eastAsia="en-US"/>
        </w:rPr>
        <w:t>0</w:t>
      </w:r>
      <w:r w:rsidR="008E7164">
        <w:rPr>
          <w:rFonts w:eastAsia="Calibri"/>
          <w:b/>
          <w:color w:val="FF0000"/>
          <w:sz w:val="28"/>
          <w:szCs w:val="28"/>
          <w:lang w:eastAsia="en-US"/>
        </w:rPr>
        <w:t>7</w:t>
      </w:r>
      <w:r>
        <w:rPr>
          <w:rFonts w:eastAsia="Calibri"/>
          <w:b/>
          <w:color w:val="FF0000"/>
          <w:sz w:val="28"/>
          <w:szCs w:val="28"/>
          <w:lang w:eastAsia="en-US"/>
        </w:rPr>
        <w:t xml:space="preserve"> octobre 201</w:t>
      </w:r>
      <w:r w:rsidR="008E7164">
        <w:rPr>
          <w:rFonts w:eastAsia="Calibri"/>
          <w:b/>
          <w:color w:val="FF0000"/>
          <w:sz w:val="28"/>
          <w:szCs w:val="28"/>
          <w:lang w:eastAsia="en-US"/>
        </w:rPr>
        <w:t>9</w:t>
      </w:r>
      <w:r w:rsidRPr="00D80D53">
        <w:rPr>
          <w:rFonts w:eastAsia="Calibri"/>
          <w:b/>
          <w:color w:val="FF0000"/>
          <w:sz w:val="28"/>
          <w:szCs w:val="28"/>
          <w:lang w:eastAsia="en-US"/>
        </w:rPr>
        <w:t>.</w:t>
      </w:r>
    </w:p>
    <w:p w14:paraId="5EEA9483" w14:textId="77777777" w:rsidR="00E00E1F" w:rsidRPr="00D80D53" w:rsidRDefault="00E00E1F" w:rsidP="00E00E1F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</w:p>
    <w:p w14:paraId="685053E2" w14:textId="77777777" w:rsidR="00E00E1F" w:rsidRDefault="00E00E1F" w:rsidP="00E00E1F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</w:p>
    <w:p w14:paraId="6CAEED53" w14:textId="77777777" w:rsidR="00E00E1F" w:rsidRDefault="00E00E1F" w:rsidP="00E00E1F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br/>
      </w:r>
    </w:p>
    <w:p w14:paraId="0DD37C65" w14:textId="77777777" w:rsidR="00E00E1F" w:rsidRDefault="00E00E1F" w:rsidP="00E00E1F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Ligue Sport Adapté Nouvelle-Aquitaine</w:t>
      </w:r>
    </w:p>
    <w:p w14:paraId="0557F042" w14:textId="77777777" w:rsidR="00E00E1F" w:rsidRDefault="00E00E1F" w:rsidP="00E00E1F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Maison Régionale des Sports</w:t>
      </w:r>
    </w:p>
    <w:p w14:paraId="19A8C4FB" w14:textId="77777777" w:rsidR="00E00E1F" w:rsidRPr="00002714" w:rsidRDefault="00E00E1F" w:rsidP="00E00E1F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2 avenue de l’Université</w:t>
      </w:r>
    </w:p>
    <w:p w14:paraId="7A99A314" w14:textId="77777777" w:rsidR="00E00E1F" w:rsidRDefault="00E00E1F" w:rsidP="00E00E1F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334</w:t>
      </w:r>
      <w:r w:rsidRPr="00002714">
        <w:rPr>
          <w:rFonts w:eastAsia="Calibri"/>
          <w:bCs/>
          <w:sz w:val="28"/>
          <w:szCs w:val="28"/>
          <w:lang w:eastAsia="en-US"/>
        </w:rPr>
        <w:t xml:space="preserve">00 </w:t>
      </w:r>
      <w:r>
        <w:rPr>
          <w:rFonts w:eastAsia="Calibri"/>
          <w:bCs/>
          <w:sz w:val="28"/>
          <w:szCs w:val="28"/>
          <w:lang w:eastAsia="en-US"/>
        </w:rPr>
        <w:t>TALENCE</w:t>
      </w:r>
    </w:p>
    <w:p w14:paraId="7312248F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/>
        <w:t xml:space="preserve">Ou mail : </w:t>
      </w:r>
      <w:hyperlink r:id="rId23" w:history="1">
        <w:r w:rsidRPr="009D1D93">
          <w:rPr>
            <w:rStyle w:val="Lienhypertexte"/>
            <w:rFonts w:eastAsia="Calibri"/>
            <w:sz w:val="28"/>
            <w:szCs w:val="28"/>
            <w:lang w:eastAsia="en-US"/>
          </w:rPr>
          <w:t>secretariat@sportadapteaquitaine.fr</w:t>
        </w:r>
      </w:hyperlink>
      <w:r>
        <w:rPr>
          <w:rFonts w:eastAsia="Calibri"/>
          <w:sz w:val="28"/>
          <w:szCs w:val="28"/>
          <w:lang w:eastAsia="en-US"/>
        </w:rPr>
        <w:t xml:space="preserve"> </w:t>
      </w:r>
    </w:p>
    <w:p w14:paraId="1A116A2D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Ou téléphone : 05 57 22 42 18</w:t>
      </w:r>
    </w:p>
    <w:p w14:paraId="29230D4D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5213"/>
      </w:tblGrid>
      <w:tr w:rsidR="00E00E1F" w14:paraId="3F754C6B" w14:textId="77777777" w:rsidTr="00322922">
        <w:tc>
          <w:tcPr>
            <w:tcW w:w="4960" w:type="dxa"/>
          </w:tcPr>
          <w:p w14:paraId="40C20B5B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l’établissement</w:t>
            </w:r>
          </w:p>
          <w:p w14:paraId="6F3A675D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2E9C5BAA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00E1F" w14:paraId="777C5762" w14:textId="77777777" w:rsidTr="00322922">
        <w:tc>
          <w:tcPr>
            <w:tcW w:w="4960" w:type="dxa"/>
          </w:tcPr>
          <w:p w14:paraId="12017F8A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l’association</w:t>
            </w:r>
          </w:p>
          <w:p w14:paraId="5E867C5D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685DF491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00E1F" w14:paraId="6165DE24" w14:textId="77777777" w:rsidTr="00322922">
        <w:tc>
          <w:tcPr>
            <w:tcW w:w="4960" w:type="dxa"/>
          </w:tcPr>
          <w:p w14:paraId="78313C57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Personne à contacter</w:t>
            </w:r>
          </w:p>
          <w:p w14:paraId="13E4CB9F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4B644989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1C07EEF6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77670BB6" w14:textId="316E2EEA" w:rsidR="00E00E1F" w:rsidRDefault="00E00E1F" w:rsidP="00E00E1F">
      <w:pPr>
        <w:overflowPunct/>
        <w:textAlignment w:val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Menu à </w:t>
      </w:r>
      <w:r w:rsidR="00783998">
        <w:rPr>
          <w:rFonts w:eastAsia="Calibri"/>
          <w:b/>
          <w:sz w:val="28"/>
          <w:szCs w:val="28"/>
          <w:lang w:eastAsia="en-US"/>
        </w:rPr>
        <w:t>9</w:t>
      </w:r>
      <w:r w:rsidRPr="008443DF">
        <w:rPr>
          <w:rFonts w:eastAsia="Calibri"/>
          <w:b/>
          <w:sz w:val="28"/>
          <w:szCs w:val="28"/>
          <w:lang w:eastAsia="en-US"/>
        </w:rPr>
        <w:t xml:space="preserve"> euros</w:t>
      </w:r>
    </w:p>
    <w:p w14:paraId="161C6D61" w14:textId="1AC9E035" w:rsidR="009F2CD8" w:rsidRPr="009F2CD8" w:rsidRDefault="009F2CD8" w:rsidP="009F2CD8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4"/>
          <w:szCs w:val="24"/>
        </w:rPr>
      </w:pPr>
      <w:r w:rsidRPr="009F2CD8">
        <w:rPr>
          <w:color w:val="000000"/>
          <w:sz w:val="24"/>
          <w:szCs w:val="24"/>
        </w:rPr>
        <w:t xml:space="preserve">- </w:t>
      </w:r>
      <w:r w:rsidR="00741A10">
        <w:rPr>
          <w:color w:val="000000"/>
          <w:sz w:val="24"/>
          <w:szCs w:val="24"/>
        </w:rPr>
        <w:t>Carottes râpées et betteraves</w:t>
      </w:r>
    </w:p>
    <w:p w14:paraId="5B9CECF1" w14:textId="01186188" w:rsidR="009F2CD8" w:rsidRPr="009F2CD8" w:rsidRDefault="009F2CD8" w:rsidP="009F2CD8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4"/>
          <w:szCs w:val="24"/>
        </w:rPr>
      </w:pPr>
      <w:r w:rsidRPr="009F2CD8">
        <w:rPr>
          <w:color w:val="000000"/>
          <w:sz w:val="24"/>
          <w:szCs w:val="24"/>
        </w:rPr>
        <w:t xml:space="preserve">- </w:t>
      </w:r>
      <w:r w:rsidR="00741A10">
        <w:rPr>
          <w:color w:val="000000"/>
          <w:sz w:val="24"/>
          <w:szCs w:val="24"/>
        </w:rPr>
        <w:t xml:space="preserve">Poulet </w:t>
      </w:r>
    </w:p>
    <w:p w14:paraId="2E3AB710" w14:textId="0E0CBA7C" w:rsidR="009F2CD8" w:rsidRPr="009F2CD8" w:rsidRDefault="009F2CD8" w:rsidP="009F2CD8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4"/>
          <w:szCs w:val="24"/>
        </w:rPr>
      </w:pPr>
      <w:r w:rsidRPr="009F2CD8">
        <w:rPr>
          <w:color w:val="000000"/>
          <w:sz w:val="24"/>
          <w:szCs w:val="24"/>
        </w:rPr>
        <w:t>- Pommes de Terre</w:t>
      </w:r>
    </w:p>
    <w:p w14:paraId="1D8DAEAA" w14:textId="77777777" w:rsidR="009F2CD8" w:rsidRPr="009F2CD8" w:rsidRDefault="009F2CD8" w:rsidP="009F2CD8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4"/>
          <w:szCs w:val="24"/>
        </w:rPr>
      </w:pPr>
      <w:r w:rsidRPr="009F2CD8">
        <w:rPr>
          <w:color w:val="000000"/>
          <w:sz w:val="24"/>
          <w:szCs w:val="24"/>
        </w:rPr>
        <w:t>- Fromage</w:t>
      </w:r>
    </w:p>
    <w:p w14:paraId="5F727F08" w14:textId="35E5EF2C" w:rsidR="009F2CD8" w:rsidRPr="009F2CD8" w:rsidRDefault="009F2CD8" w:rsidP="009F2CD8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4"/>
          <w:szCs w:val="24"/>
        </w:rPr>
      </w:pPr>
      <w:r w:rsidRPr="009F2CD8">
        <w:rPr>
          <w:color w:val="000000"/>
          <w:sz w:val="24"/>
          <w:szCs w:val="24"/>
        </w:rPr>
        <w:t xml:space="preserve">- </w:t>
      </w:r>
      <w:r w:rsidR="00741A10">
        <w:rPr>
          <w:color w:val="000000"/>
          <w:sz w:val="24"/>
          <w:szCs w:val="24"/>
        </w:rPr>
        <w:t>Dessert</w:t>
      </w:r>
    </w:p>
    <w:p w14:paraId="4680367D" w14:textId="77777777" w:rsidR="009F2CD8" w:rsidRPr="009F2CD8" w:rsidRDefault="009F2CD8" w:rsidP="009F2CD8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4"/>
          <w:szCs w:val="24"/>
        </w:rPr>
      </w:pPr>
      <w:r w:rsidRPr="009F2CD8">
        <w:rPr>
          <w:color w:val="000000"/>
          <w:sz w:val="24"/>
          <w:szCs w:val="24"/>
        </w:rPr>
        <w:t>- Une bouteille d'eau / pain.</w:t>
      </w:r>
    </w:p>
    <w:p w14:paraId="6B0AA56A" w14:textId="77777777" w:rsidR="009F2CD8" w:rsidRDefault="009F2CD8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473935BC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78CF476F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18"/>
        <w:gridCol w:w="2381"/>
      </w:tblGrid>
      <w:tr w:rsidR="00741A10" w14:paraId="5C1CA887" w14:textId="77777777" w:rsidTr="00741A10">
        <w:tc>
          <w:tcPr>
            <w:tcW w:w="2813" w:type="dxa"/>
          </w:tcPr>
          <w:p w14:paraId="42F45ADF" w14:textId="77777777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de sportifs</w:t>
            </w:r>
          </w:p>
        </w:tc>
        <w:tc>
          <w:tcPr>
            <w:tcW w:w="2818" w:type="dxa"/>
          </w:tcPr>
          <w:p w14:paraId="334EE611" w14:textId="41FA0EAB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381" w:type="dxa"/>
          </w:tcPr>
          <w:p w14:paraId="74DCF7D5" w14:textId="16A7E637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741A10" w14:paraId="1F807124" w14:textId="77777777" w:rsidTr="00741A10">
        <w:tc>
          <w:tcPr>
            <w:tcW w:w="2813" w:type="dxa"/>
          </w:tcPr>
          <w:p w14:paraId="527A3083" w14:textId="77777777" w:rsidR="00741A10" w:rsidRPr="00A80247" w:rsidRDefault="00741A10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18" w:type="dxa"/>
            <w:vAlign w:val="center"/>
          </w:tcPr>
          <w:p w14:paraId="34A3F9E4" w14:textId="0AA71837" w:rsidR="00741A10" w:rsidRPr="00A80247" w:rsidRDefault="00741A10" w:rsidP="009F2CD8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  <w:r w:rsidRPr="00A80247">
              <w:rPr>
                <w:rFonts w:eastAsia="Calibri"/>
                <w:sz w:val="28"/>
                <w:szCs w:val="28"/>
                <w:lang w:eastAsia="en-US"/>
              </w:rPr>
              <w:t xml:space="preserve"> euros</w:t>
            </w:r>
          </w:p>
        </w:tc>
        <w:tc>
          <w:tcPr>
            <w:tcW w:w="2381" w:type="dxa"/>
          </w:tcPr>
          <w:p w14:paraId="11B673AD" w14:textId="77777777" w:rsidR="00741A10" w:rsidRPr="00A80247" w:rsidRDefault="00741A10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1D813BE3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07"/>
        <w:gridCol w:w="2409"/>
      </w:tblGrid>
      <w:tr w:rsidR="00741A10" w14:paraId="2CDAE497" w14:textId="77777777" w:rsidTr="00741A10">
        <w:tc>
          <w:tcPr>
            <w:tcW w:w="2830" w:type="dxa"/>
            <w:vAlign w:val="center"/>
          </w:tcPr>
          <w:p w14:paraId="01E323B9" w14:textId="77777777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d’accompagnateurs</w:t>
            </w:r>
          </w:p>
        </w:tc>
        <w:tc>
          <w:tcPr>
            <w:tcW w:w="2807" w:type="dxa"/>
            <w:vAlign w:val="center"/>
          </w:tcPr>
          <w:p w14:paraId="01DE22CA" w14:textId="75753CD0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409" w:type="dxa"/>
            <w:vAlign w:val="center"/>
          </w:tcPr>
          <w:p w14:paraId="41E943CD" w14:textId="6E364E7C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741A10" w14:paraId="1A4E9C45" w14:textId="77777777" w:rsidTr="00741A10">
        <w:tc>
          <w:tcPr>
            <w:tcW w:w="2830" w:type="dxa"/>
            <w:vAlign w:val="center"/>
          </w:tcPr>
          <w:p w14:paraId="64802DE0" w14:textId="77777777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7" w:type="dxa"/>
            <w:vAlign w:val="center"/>
          </w:tcPr>
          <w:p w14:paraId="246CCCFC" w14:textId="12C4CDD1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  <w:r w:rsidRPr="00A80247">
              <w:rPr>
                <w:rFonts w:eastAsia="Calibri"/>
                <w:sz w:val="28"/>
                <w:szCs w:val="28"/>
                <w:lang w:eastAsia="en-US"/>
              </w:rPr>
              <w:t xml:space="preserve"> euros</w:t>
            </w:r>
          </w:p>
        </w:tc>
        <w:tc>
          <w:tcPr>
            <w:tcW w:w="2409" w:type="dxa"/>
            <w:vAlign w:val="center"/>
          </w:tcPr>
          <w:p w14:paraId="7D009485" w14:textId="77777777" w:rsidR="00741A10" w:rsidRPr="00A80247" w:rsidRDefault="00741A10" w:rsidP="00322922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54CDB08C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  <w:gridCol w:w="2410"/>
      </w:tblGrid>
      <w:tr w:rsidR="00E00E1F" w14:paraId="2586542C" w14:textId="77777777" w:rsidTr="009F2CD8">
        <w:tc>
          <w:tcPr>
            <w:tcW w:w="8080" w:type="dxa"/>
            <w:tcBorders>
              <w:top w:val="nil"/>
              <w:left w:val="nil"/>
              <w:bottom w:val="nil"/>
            </w:tcBorders>
          </w:tcPr>
          <w:p w14:paraId="71FACE83" w14:textId="77777777" w:rsidR="00E00E1F" w:rsidRPr="00A80247" w:rsidRDefault="00E00E1F" w:rsidP="00322922">
            <w:pPr>
              <w:overflowPunct/>
              <w:jc w:val="right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TOTAL</w:t>
            </w:r>
          </w:p>
        </w:tc>
        <w:tc>
          <w:tcPr>
            <w:tcW w:w="2410" w:type="dxa"/>
          </w:tcPr>
          <w:p w14:paraId="3DD167C2" w14:textId="77777777" w:rsidR="00E00E1F" w:rsidRPr="00A80247" w:rsidRDefault="00E00E1F" w:rsidP="00322922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2D57D588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1DA78911" w14:textId="77777777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3F420FAB" w14:textId="16DEC69C" w:rsidR="00E00E1F" w:rsidRPr="00F263D1" w:rsidRDefault="00E00E1F" w:rsidP="00E00E1F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 w:rsidRPr="00F263D1">
        <w:rPr>
          <w:rFonts w:eastAsia="Calibri"/>
          <w:b/>
          <w:color w:val="FF0000"/>
          <w:sz w:val="28"/>
          <w:szCs w:val="28"/>
          <w:lang w:eastAsia="en-US"/>
        </w:rPr>
        <w:t xml:space="preserve">Chèque à l’ordre du </w:t>
      </w:r>
      <w:r>
        <w:rPr>
          <w:rFonts w:eastAsia="Calibri"/>
          <w:b/>
          <w:color w:val="FF0000"/>
          <w:sz w:val="28"/>
          <w:szCs w:val="28"/>
          <w:lang w:eastAsia="en-US"/>
        </w:rPr>
        <w:t>club de pétanque Cenon-Collines</w:t>
      </w:r>
      <w:r w:rsidR="008E7164">
        <w:rPr>
          <w:rFonts w:eastAsia="Calibri"/>
          <w:b/>
          <w:color w:val="FF0000"/>
          <w:sz w:val="28"/>
          <w:szCs w:val="28"/>
          <w:lang w:eastAsia="en-US"/>
        </w:rPr>
        <w:t>, à remettre le jour de la compétition</w:t>
      </w:r>
      <w:r>
        <w:rPr>
          <w:rFonts w:eastAsia="Calibri"/>
          <w:b/>
          <w:color w:val="FF0000"/>
          <w:sz w:val="28"/>
          <w:szCs w:val="28"/>
          <w:lang w:eastAsia="en-US"/>
        </w:rPr>
        <w:t>.</w:t>
      </w:r>
    </w:p>
    <w:p w14:paraId="645FD954" w14:textId="77777777" w:rsidR="00E00E1F" w:rsidRPr="00DA4A56" w:rsidRDefault="00E00E1F" w:rsidP="00C718C3">
      <w:pPr>
        <w:rPr>
          <w:rFonts w:ascii="Century Gothic" w:hAnsi="Century Gothic"/>
          <w:sz w:val="18"/>
          <w:szCs w:val="18"/>
        </w:rPr>
      </w:pPr>
    </w:p>
    <w:sectPr w:rsidR="00E00E1F" w:rsidRPr="00DA4A56" w:rsidSect="000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75739" w14:textId="77777777" w:rsidR="002B166D" w:rsidRDefault="002B166D" w:rsidP="00485528">
      <w:r>
        <w:separator/>
      </w:r>
    </w:p>
  </w:endnote>
  <w:endnote w:type="continuationSeparator" w:id="0">
    <w:p w14:paraId="654E6E70" w14:textId="77777777" w:rsidR="002B166D" w:rsidRDefault="002B166D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DAE17" w14:textId="77777777" w:rsidR="002B166D" w:rsidRDefault="002B166D" w:rsidP="00485528">
      <w:r>
        <w:separator/>
      </w:r>
    </w:p>
  </w:footnote>
  <w:footnote w:type="continuationSeparator" w:id="0">
    <w:p w14:paraId="0B2B4546" w14:textId="77777777" w:rsidR="002B166D" w:rsidRDefault="002B166D" w:rsidP="0048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CE"/>
    <w:rsid w:val="000026BC"/>
    <w:rsid w:val="00003549"/>
    <w:rsid w:val="000138E6"/>
    <w:rsid w:val="00014ACB"/>
    <w:rsid w:val="00015C11"/>
    <w:rsid w:val="0006676F"/>
    <w:rsid w:val="00072339"/>
    <w:rsid w:val="000849DF"/>
    <w:rsid w:val="0009298A"/>
    <w:rsid w:val="000A0B4F"/>
    <w:rsid w:val="000A54B8"/>
    <w:rsid w:val="000C1524"/>
    <w:rsid w:val="000D1BD6"/>
    <w:rsid w:val="000D3578"/>
    <w:rsid w:val="000D7177"/>
    <w:rsid w:val="000E48CC"/>
    <w:rsid w:val="000F1EC7"/>
    <w:rsid w:val="000F5BB2"/>
    <w:rsid w:val="00122090"/>
    <w:rsid w:val="001457B2"/>
    <w:rsid w:val="00157E29"/>
    <w:rsid w:val="00163B6B"/>
    <w:rsid w:val="00196188"/>
    <w:rsid w:val="001A63CF"/>
    <w:rsid w:val="001B1B4E"/>
    <w:rsid w:val="001C112F"/>
    <w:rsid w:val="0020446B"/>
    <w:rsid w:val="00215B1E"/>
    <w:rsid w:val="00217859"/>
    <w:rsid w:val="00245ECF"/>
    <w:rsid w:val="00281CC6"/>
    <w:rsid w:val="00281E68"/>
    <w:rsid w:val="00296910"/>
    <w:rsid w:val="002A2809"/>
    <w:rsid w:val="002B166D"/>
    <w:rsid w:val="002B5D35"/>
    <w:rsid w:val="002C5260"/>
    <w:rsid w:val="002D0294"/>
    <w:rsid w:val="002D173E"/>
    <w:rsid w:val="002F31D6"/>
    <w:rsid w:val="00301A72"/>
    <w:rsid w:val="003053EB"/>
    <w:rsid w:val="003116F5"/>
    <w:rsid w:val="00314918"/>
    <w:rsid w:val="00322922"/>
    <w:rsid w:val="00333CCE"/>
    <w:rsid w:val="003749E4"/>
    <w:rsid w:val="00380C33"/>
    <w:rsid w:val="00393C69"/>
    <w:rsid w:val="003D0D3A"/>
    <w:rsid w:val="00400283"/>
    <w:rsid w:val="00411A77"/>
    <w:rsid w:val="00417159"/>
    <w:rsid w:val="0041718E"/>
    <w:rsid w:val="0042159A"/>
    <w:rsid w:val="004255CD"/>
    <w:rsid w:val="00443A72"/>
    <w:rsid w:val="0045699D"/>
    <w:rsid w:val="00485528"/>
    <w:rsid w:val="004861F3"/>
    <w:rsid w:val="00487B08"/>
    <w:rsid w:val="004A2E6C"/>
    <w:rsid w:val="004D4F2A"/>
    <w:rsid w:val="004D595B"/>
    <w:rsid w:val="004D7970"/>
    <w:rsid w:val="004F2F66"/>
    <w:rsid w:val="00507F7B"/>
    <w:rsid w:val="00516623"/>
    <w:rsid w:val="0052773C"/>
    <w:rsid w:val="005400EC"/>
    <w:rsid w:val="00545666"/>
    <w:rsid w:val="005560A5"/>
    <w:rsid w:val="00573EEE"/>
    <w:rsid w:val="0057622F"/>
    <w:rsid w:val="00580F45"/>
    <w:rsid w:val="00584833"/>
    <w:rsid w:val="005A547D"/>
    <w:rsid w:val="005B012F"/>
    <w:rsid w:val="005C0D93"/>
    <w:rsid w:val="005E42CF"/>
    <w:rsid w:val="005F5EBC"/>
    <w:rsid w:val="00606AD7"/>
    <w:rsid w:val="0061188E"/>
    <w:rsid w:val="0062059B"/>
    <w:rsid w:val="00640B28"/>
    <w:rsid w:val="00640C75"/>
    <w:rsid w:val="00642FE0"/>
    <w:rsid w:val="00647783"/>
    <w:rsid w:val="00651DD4"/>
    <w:rsid w:val="00652ABE"/>
    <w:rsid w:val="00663A03"/>
    <w:rsid w:val="0066481A"/>
    <w:rsid w:val="00680D43"/>
    <w:rsid w:val="0068497F"/>
    <w:rsid w:val="00686B52"/>
    <w:rsid w:val="006A50CB"/>
    <w:rsid w:val="006C5989"/>
    <w:rsid w:val="006D24BF"/>
    <w:rsid w:val="006F3549"/>
    <w:rsid w:val="00700EA2"/>
    <w:rsid w:val="007036EC"/>
    <w:rsid w:val="007246E8"/>
    <w:rsid w:val="00741A10"/>
    <w:rsid w:val="00752A83"/>
    <w:rsid w:val="00764EE9"/>
    <w:rsid w:val="00782058"/>
    <w:rsid w:val="00783998"/>
    <w:rsid w:val="00784A75"/>
    <w:rsid w:val="007D68CF"/>
    <w:rsid w:val="008109B2"/>
    <w:rsid w:val="008151F3"/>
    <w:rsid w:val="00821F48"/>
    <w:rsid w:val="0082379D"/>
    <w:rsid w:val="00833B9E"/>
    <w:rsid w:val="008409CD"/>
    <w:rsid w:val="008458EF"/>
    <w:rsid w:val="00863180"/>
    <w:rsid w:val="008767D6"/>
    <w:rsid w:val="008804C4"/>
    <w:rsid w:val="0088658E"/>
    <w:rsid w:val="008A0513"/>
    <w:rsid w:val="008B1F25"/>
    <w:rsid w:val="008B6BD8"/>
    <w:rsid w:val="008C42B3"/>
    <w:rsid w:val="008D0407"/>
    <w:rsid w:val="008E7164"/>
    <w:rsid w:val="009032AA"/>
    <w:rsid w:val="0090445A"/>
    <w:rsid w:val="00906F25"/>
    <w:rsid w:val="00910D38"/>
    <w:rsid w:val="009269A4"/>
    <w:rsid w:val="009444B3"/>
    <w:rsid w:val="009744EE"/>
    <w:rsid w:val="00976262"/>
    <w:rsid w:val="0097790E"/>
    <w:rsid w:val="009821DD"/>
    <w:rsid w:val="00990317"/>
    <w:rsid w:val="00990D99"/>
    <w:rsid w:val="00994488"/>
    <w:rsid w:val="009D2238"/>
    <w:rsid w:val="009F2CD8"/>
    <w:rsid w:val="009F7446"/>
    <w:rsid w:val="00A02B7B"/>
    <w:rsid w:val="00A21064"/>
    <w:rsid w:val="00A403A1"/>
    <w:rsid w:val="00A41544"/>
    <w:rsid w:val="00A415A9"/>
    <w:rsid w:val="00A53DC8"/>
    <w:rsid w:val="00A80585"/>
    <w:rsid w:val="00A85F9C"/>
    <w:rsid w:val="00A9448D"/>
    <w:rsid w:val="00AF31D4"/>
    <w:rsid w:val="00B02156"/>
    <w:rsid w:val="00B02E35"/>
    <w:rsid w:val="00B02E94"/>
    <w:rsid w:val="00B15B56"/>
    <w:rsid w:val="00B1788A"/>
    <w:rsid w:val="00B52FC2"/>
    <w:rsid w:val="00B727F0"/>
    <w:rsid w:val="00B8087F"/>
    <w:rsid w:val="00B820D5"/>
    <w:rsid w:val="00B84E6B"/>
    <w:rsid w:val="00BD0843"/>
    <w:rsid w:val="00BD1A13"/>
    <w:rsid w:val="00BF1451"/>
    <w:rsid w:val="00BF29F2"/>
    <w:rsid w:val="00BF5589"/>
    <w:rsid w:val="00C05810"/>
    <w:rsid w:val="00C228C3"/>
    <w:rsid w:val="00C3120D"/>
    <w:rsid w:val="00C65F3F"/>
    <w:rsid w:val="00C7010D"/>
    <w:rsid w:val="00C718C3"/>
    <w:rsid w:val="00C842BA"/>
    <w:rsid w:val="00CD04D8"/>
    <w:rsid w:val="00CE7DEE"/>
    <w:rsid w:val="00D22CB9"/>
    <w:rsid w:val="00D37BD8"/>
    <w:rsid w:val="00D5163B"/>
    <w:rsid w:val="00D54ECB"/>
    <w:rsid w:val="00D64172"/>
    <w:rsid w:val="00D65029"/>
    <w:rsid w:val="00D702D9"/>
    <w:rsid w:val="00D715A4"/>
    <w:rsid w:val="00D721F6"/>
    <w:rsid w:val="00D773D1"/>
    <w:rsid w:val="00D9626B"/>
    <w:rsid w:val="00DA4A56"/>
    <w:rsid w:val="00DA4F08"/>
    <w:rsid w:val="00DB42B8"/>
    <w:rsid w:val="00DB48BB"/>
    <w:rsid w:val="00DC6EEA"/>
    <w:rsid w:val="00E00E1F"/>
    <w:rsid w:val="00E10E52"/>
    <w:rsid w:val="00E5379F"/>
    <w:rsid w:val="00E76320"/>
    <w:rsid w:val="00E8113E"/>
    <w:rsid w:val="00E8314A"/>
    <w:rsid w:val="00E91C1C"/>
    <w:rsid w:val="00E92774"/>
    <w:rsid w:val="00E94D32"/>
    <w:rsid w:val="00EB309D"/>
    <w:rsid w:val="00EE0BA0"/>
    <w:rsid w:val="00EE2AAF"/>
    <w:rsid w:val="00EF19B5"/>
    <w:rsid w:val="00F0532A"/>
    <w:rsid w:val="00F12BFF"/>
    <w:rsid w:val="00F43DEA"/>
    <w:rsid w:val="00F55134"/>
    <w:rsid w:val="00F730EC"/>
    <w:rsid w:val="00F961B6"/>
    <w:rsid w:val="00FB23CB"/>
    <w:rsid w:val="00FB5BF3"/>
    <w:rsid w:val="00FB7A7D"/>
    <w:rsid w:val="00FE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8BD642"/>
  <w15:docId w15:val="{C5216B5B-6D1E-4B4F-A923-BA5B7F69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85528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yperlink" Target="mailto:secretariat@sportadapteaquitaine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secretariat@sportadapteaquitaine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secretariat@sportadapteaquitaine.f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secretariat@sportadapteaquitain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secretariat@sportadapteaquitaine.fr" TargetMode="External"/><Relationship Id="rId10" Type="http://schemas.openxmlformats.org/officeDocument/2006/relationships/hyperlink" Target="mailto:secretariat@sportadapteaquitaine.fr" TargetMode="External"/><Relationship Id="rId19" Type="http://schemas.openxmlformats.org/officeDocument/2006/relationships/hyperlink" Target="mailto:secretariat@sportadapteaquitain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yperlink" Target="mailto:secretariat@sportadapteaquitaine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min\Desktop\13-10-18-%20Convo%20ZSO%20P&#233;tanque%20Cenon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29C35-CBE6-4789-9CDF-4B821C0BF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13-10-18- Convo ZSO Pétanque Cenon (1).dotx</Template>
  <TotalTime>44</TotalTime>
  <Pages>8</Pages>
  <Words>902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5853</CharactersWithSpaces>
  <SharedDoc>false</SharedDoc>
  <HLinks>
    <vt:vector size="36" baseType="variant">
      <vt:variant>
        <vt:i4>3735558</vt:i4>
      </vt:variant>
      <vt:variant>
        <vt:i4>15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12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9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3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0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Admin</dc:creator>
  <cp:lastModifiedBy>Admin</cp:lastModifiedBy>
  <cp:revision>14</cp:revision>
  <cp:lastPrinted>2018-09-19T09:30:00Z</cp:lastPrinted>
  <dcterms:created xsi:type="dcterms:W3CDTF">2018-09-19T09:24:00Z</dcterms:created>
  <dcterms:modified xsi:type="dcterms:W3CDTF">2019-09-09T12:30:00Z</dcterms:modified>
</cp:coreProperties>
</file>